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B56F6" w14:textId="5C617CE9" w:rsidR="004A5DC3" w:rsidRDefault="006779C4" w:rsidP="00782059">
      <w:pPr>
        <w:pStyle w:val="Title"/>
        <w:rPr>
          <w:noProof/>
        </w:rPr>
      </w:pPr>
      <w:r>
        <w:rPr>
          <w:noProof/>
        </w:rPr>
        <w:t>Bushfire</w:t>
      </w:r>
      <w:r w:rsidR="2B096DDD">
        <w:rPr>
          <w:noProof/>
        </w:rPr>
        <w:t xml:space="preserve"> and ice</w:t>
      </w:r>
      <w:r w:rsidR="00BE7019" w:rsidRPr="00BE7019">
        <w:rPr>
          <w:noProof/>
        </w:rPr>
        <w:t xml:space="preserve"> </w:t>
      </w:r>
      <w:r w:rsidR="00E9656A" w:rsidRPr="7EC7D2DF">
        <w:rPr>
          <w:color w:val="auto"/>
        </w:rPr>
        <w:t xml:space="preserve">• </w:t>
      </w:r>
      <w:r w:rsidR="0090535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6B06F" wp14:editId="3DEB4AD2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2435" w14:textId="11262A64" w:rsidR="00905356" w:rsidRDefault="00DD1BD5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2" style="position:absolute;margin-left:422.35pt;margin-top:-102.6pt;width:130.4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bd7d2 [3206]" stroked="f" strokeweight="2pt" arcsize="10923f" w14:anchorId="0746B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>
                <v:textbox>
                  <w:txbxContent>
                    <w:p w:rsidR="00905356" w:rsidP="0034761D" w:rsidRDefault="00DD1BD5" w14:paraId="33342435" w14:textId="11262A64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9</w:t>
                      </w:r>
                    </w:p>
                  </w:txbxContent>
                </v:textbox>
              </v:roundrect>
            </w:pict>
          </mc:Fallback>
        </mc:AlternateContent>
      </w:r>
      <w:r w:rsidR="00E3104D" w:rsidRPr="7EC7D2DF">
        <w:rPr>
          <w:color w:val="auto"/>
        </w:rPr>
        <w:t>Australian ecosystems</w:t>
      </w:r>
    </w:p>
    <w:p w14:paraId="4EEEE41F" w14:textId="77777777" w:rsidR="00BB2DD5" w:rsidRPr="00661B76" w:rsidRDefault="00BB2DD5" w:rsidP="00C74B3B">
      <w:pPr>
        <w:jc w:val="center"/>
      </w:pPr>
      <w:r w:rsidRPr="00661B76">
        <w:rPr>
          <w:noProof/>
        </w:rPr>
        <w:drawing>
          <wp:inline distT="0" distB="0" distL="0" distR="0" wp14:anchorId="3D35B0B2" wp14:editId="6E1039D8">
            <wp:extent cx="5529570" cy="3686175"/>
            <wp:effectExtent l="0" t="0" r="0" b="0"/>
            <wp:docPr id="726601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94" cy="37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5911" w14:textId="77777777" w:rsidR="00BB2DD5" w:rsidRDefault="00BB2DD5" w:rsidP="00C74B3B">
      <w:pPr>
        <w:jc w:val="center"/>
        <w:rPr>
          <w:b/>
          <w:bCs/>
        </w:rPr>
      </w:pPr>
    </w:p>
    <w:p w14:paraId="03A853EC" w14:textId="77777777" w:rsidR="00BB2DD5" w:rsidRDefault="00BB2DD5" w:rsidP="00C74B3B">
      <w:pPr>
        <w:jc w:val="center"/>
      </w:pPr>
      <w:r w:rsidRPr="00661B76">
        <w:rPr>
          <w:noProof/>
        </w:rPr>
        <w:drawing>
          <wp:inline distT="0" distB="0" distL="0" distR="0" wp14:anchorId="56D63749" wp14:editId="7E8658E9">
            <wp:extent cx="5410200" cy="3679129"/>
            <wp:effectExtent l="0" t="0" r="0" b="0"/>
            <wp:docPr id="1996178005" name="Picture 4" descr="A landscape with a red dirt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78005" name="Picture 4" descr="A landscape with a red dirt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96" cy="37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0C6A" w14:textId="62084B7B" w:rsidR="00BB2DD5" w:rsidRDefault="00BB2DD5" w:rsidP="00C74B3B">
      <w:pPr>
        <w:jc w:val="center"/>
        <w:rPr>
          <w:b/>
          <w:bCs/>
          <w:noProof/>
        </w:rPr>
      </w:pPr>
    </w:p>
    <w:p w14:paraId="1D3F9338" w14:textId="77777777" w:rsidR="00BB2DD5" w:rsidRDefault="00BB2DD5" w:rsidP="00C74B3B">
      <w:pPr>
        <w:jc w:val="center"/>
      </w:pPr>
      <w:r>
        <w:rPr>
          <w:noProof/>
        </w:rPr>
        <w:drawing>
          <wp:inline distT="0" distB="0" distL="0" distR="0" wp14:anchorId="5BC5E6B8" wp14:editId="1FABE3DA">
            <wp:extent cx="5754301" cy="3848100"/>
            <wp:effectExtent l="0" t="0" r="0" b="0"/>
            <wp:docPr id="638379186" name="Picture 5" descr="A green hill with trees and grass with Sugarloaf Ridge State Park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79186" name="Picture 5" descr="A green hill with trees and grass with Sugarloaf Ridge State Park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36" cy="38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388C" w14:textId="77777777" w:rsidR="00BB2DD5" w:rsidRDefault="00BB2DD5" w:rsidP="00C74B3B">
      <w:pPr>
        <w:jc w:val="center"/>
      </w:pPr>
    </w:p>
    <w:p w14:paraId="4109DAAA" w14:textId="77777777" w:rsidR="00BB2DD5" w:rsidRDefault="00BB2DD5" w:rsidP="00C74B3B">
      <w:pPr>
        <w:jc w:val="center"/>
      </w:pPr>
      <w:r>
        <w:rPr>
          <w:noProof/>
        </w:rPr>
        <w:drawing>
          <wp:inline distT="0" distB="0" distL="0" distR="0" wp14:anchorId="3BBD60DE" wp14:editId="5232AB1F">
            <wp:extent cx="5846410" cy="3295650"/>
            <wp:effectExtent l="0" t="0" r="2540" b="0"/>
            <wp:docPr id="19548034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03448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42" cy="330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CD95D" w14:textId="77777777" w:rsidR="00BB2DD5" w:rsidRDefault="00BB2DD5" w:rsidP="00C74B3B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79DBD37A" w14:textId="77777777" w:rsidR="00BB2DD5" w:rsidRDefault="00BB2DD5" w:rsidP="00C74B3B">
      <w:pPr>
        <w:jc w:val="center"/>
      </w:pPr>
      <w:r>
        <w:rPr>
          <w:noProof/>
        </w:rPr>
        <w:lastRenderedPageBreak/>
        <w:drawing>
          <wp:inline distT="0" distB="0" distL="0" distR="0" wp14:anchorId="2ADF1358" wp14:editId="626F6076">
            <wp:extent cx="5573224" cy="3733800"/>
            <wp:effectExtent l="0" t="0" r="8890" b="0"/>
            <wp:docPr id="910827604" name="Picture 8" descr="A wide open field with blue sky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27604" name="Picture 8" descr="A wide open field with blue sky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71" cy="37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8CFFA" w14:textId="77777777" w:rsidR="00974547" w:rsidRDefault="00974547" w:rsidP="00C74B3B">
      <w:pPr>
        <w:jc w:val="center"/>
        <w:rPr>
          <w:b/>
          <w:bCs/>
        </w:rPr>
      </w:pPr>
    </w:p>
    <w:p w14:paraId="0EB7C3A3" w14:textId="77777777" w:rsidR="00C654C1" w:rsidRDefault="00C654C1" w:rsidP="00C74B3B">
      <w:pPr>
        <w:jc w:val="center"/>
        <w:rPr>
          <w:b/>
          <w:bCs/>
        </w:rPr>
      </w:pPr>
    </w:p>
    <w:p w14:paraId="1C59F4E3" w14:textId="13FDE7F1" w:rsidR="00BB2DD5" w:rsidRDefault="00BB2DD5" w:rsidP="00C74B3B">
      <w:pPr>
        <w:jc w:val="center"/>
      </w:pPr>
      <w:r>
        <w:rPr>
          <w:noProof/>
        </w:rPr>
        <w:drawing>
          <wp:inline distT="0" distB="0" distL="0" distR="0" wp14:anchorId="538F3BA3" wp14:editId="674018ED">
            <wp:extent cx="5778075" cy="3467100"/>
            <wp:effectExtent l="0" t="0" r="0" b="0"/>
            <wp:docPr id="2033697901" name="Picture 9" descr="A field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97901" name="Picture 9" descr="A field with trees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36" cy="34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7BB2" w14:textId="77777777" w:rsidR="00BB2DD5" w:rsidRDefault="00BB2DD5" w:rsidP="00C74B3B">
      <w:pPr>
        <w:jc w:val="center"/>
      </w:pPr>
    </w:p>
    <w:p w14:paraId="10F11AE8" w14:textId="77777777" w:rsidR="00BB2DD5" w:rsidRDefault="00BB2DD5" w:rsidP="00BB2DD5">
      <w:pPr>
        <w:rPr>
          <w:b/>
          <w:bCs/>
        </w:rPr>
      </w:pPr>
      <w:r>
        <w:rPr>
          <w:b/>
          <w:bCs/>
        </w:rPr>
        <w:br w:type="page"/>
      </w:r>
    </w:p>
    <w:p w14:paraId="3C51F4F9" w14:textId="77777777" w:rsidR="00BB2DD5" w:rsidRDefault="00BB2DD5" w:rsidP="00C654C1">
      <w:pPr>
        <w:jc w:val="center"/>
      </w:pPr>
      <w:r>
        <w:rPr>
          <w:noProof/>
        </w:rPr>
        <w:lastRenderedPageBreak/>
        <w:drawing>
          <wp:inline distT="0" distB="0" distL="0" distR="0" wp14:anchorId="5E19D4EA" wp14:editId="56EAFF05">
            <wp:extent cx="4914900" cy="3686447"/>
            <wp:effectExtent l="0" t="0" r="0" b="9525"/>
            <wp:docPr id="468071580" name="Picture 10" descr="A green field with trees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71580" name="Picture 10" descr="A green field with trees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09" cy="37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3C05" w14:textId="77777777" w:rsidR="00BB2DD5" w:rsidRDefault="00BB2DD5" w:rsidP="00C654C1">
      <w:pPr>
        <w:jc w:val="center"/>
      </w:pPr>
    </w:p>
    <w:p w14:paraId="39189B03" w14:textId="77777777" w:rsidR="00BB2DD5" w:rsidRDefault="00BB2DD5" w:rsidP="00C654C1">
      <w:pPr>
        <w:jc w:val="center"/>
      </w:pPr>
      <w:r>
        <w:rPr>
          <w:noProof/>
        </w:rPr>
        <w:drawing>
          <wp:inline distT="0" distB="0" distL="0" distR="0" wp14:anchorId="389B46D0" wp14:editId="2A0BC640">
            <wp:extent cx="5295508" cy="3971925"/>
            <wp:effectExtent l="0" t="0" r="635" b="0"/>
            <wp:docPr id="19690152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15232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75" cy="39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9854" w14:textId="77777777" w:rsidR="00BB2DD5" w:rsidRDefault="00BB2DD5" w:rsidP="00C654C1">
      <w:pPr>
        <w:jc w:val="center"/>
      </w:pPr>
      <w:r>
        <w:br w:type="page"/>
      </w:r>
    </w:p>
    <w:p w14:paraId="64BF4291" w14:textId="77777777" w:rsidR="00BB2DD5" w:rsidRPr="008A2F9C" w:rsidRDefault="00BB2DD5" w:rsidP="00C654C1">
      <w:pPr>
        <w:jc w:val="center"/>
      </w:pPr>
      <w:r>
        <w:rPr>
          <w:noProof/>
        </w:rPr>
        <w:lastRenderedPageBreak/>
        <w:drawing>
          <wp:inline distT="0" distB="0" distL="0" distR="0" wp14:anchorId="52F136C2" wp14:editId="0E9C8668">
            <wp:extent cx="5369840" cy="3705225"/>
            <wp:effectExtent l="0" t="0" r="2540" b="0"/>
            <wp:docPr id="1095581919" name="Picture 12" descr="A house in the middle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81919" name="Picture 12" descr="A house in the middle of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618" cy="37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6FE3" w14:textId="77777777" w:rsidR="00BB2DD5" w:rsidRDefault="00BB2DD5" w:rsidP="00C654C1">
      <w:pPr>
        <w:jc w:val="center"/>
        <w:rPr>
          <w:b/>
          <w:bCs/>
        </w:rPr>
      </w:pPr>
    </w:p>
    <w:p w14:paraId="26315F18" w14:textId="77777777" w:rsidR="00C654C1" w:rsidRDefault="00C654C1" w:rsidP="00C654C1">
      <w:pPr>
        <w:jc w:val="center"/>
        <w:rPr>
          <w:b/>
          <w:bCs/>
        </w:rPr>
      </w:pPr>
    </w:p>
    <w:p w14:paraId="67C783C5" w14:textId="558D3B86" w:rsidR="00BB2DD5" w:rsidRDefault="00BB2DD5" w:rsidP="00C654C1">
      <w:pPr>
        <w:jc w:val="center"/>
      </w:pPr>
      <w:r>
        <w:rPr>
          <w:noProof/>
        </w:rPr>
        <w:drawing>
          <wp:inline distT="0" distB="0" distL="0" distR="0" wp14:anchorId="3406EFC9" wp14:editId="5E2D6F9F">
            <wp:extent cx="5422826" cy="3714750"/>
            <wp:effectExtent l="0" t="0" r="6985" b="0"/>
            <wp:docPr id="3055886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88606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24" cy="37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0F23" w14:textId="77777777" w:rsidR="00BB2DD5" w:rsidRPr="00AA5CB1" w:rsidRDefault="00BB2DD5" w:rsidP="00C654C1">
      <w:pPr>
        <w:jc w:val="center"/>
      </w:pPr>
    </w:p>
    <w:p w14:paraId="62A6DD90" w14:textId="77777777" w:rsidR="00945181" w:rsidRDefault="00945181" w:rsidP="00C654C1">
      <w:pPr>
        <w:widowControl/>
        <w:spacing w:after="0" w:line="240" w:lineRule="auto"/>
        <w:jc w:val="center"/>
        <w:rPr>
          <w:b/>
          <w:bCs/>
        </w:rPr>
      </w:pPr>
      <w:r>
        <w:rPr>
          <w:b/>
          <w:bCs/>
        </w:rPr>
        <w:br w:type="page"/>
      </w:r>
    </w:p>
    <w:p w14:paraId="4412A089" w14:textId="77777777" w:rsidR="00BB2DD5" w:rsidRPr="001761CE" w:rsidRDefault="00BB2DD5" w:rsidP="00C654C1">
      <w:pPr>
        <w:jc w:val="center"/>
      </w:pPr>
      <w:r>
        <w:rPr>
          <w:noProof/>
        </w:rPr>
        <w:lastRenderedPageBreak/>
        <w:drawing>
          <wp:inline distT="0" distB="0" distL="0" distR="0" wp14:anchorId="1FA774D3" wp14:editId="2EC68D94">
            <wp:extent cx="5774170" cy="3695700"/>
            <wp:effectExtent l="0" t="0" r="0" b="0"/>
            <wp:docPr id="7600312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31233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55" cy="37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17A1" w14:textId="77777777" w:rsidR="00C654C1" w:rsidRDefault="00C654C1" w:rsidP="00C654C1">
      <w:pPr>
        <w:jc w:val="center"/>
        <w:rPr>
          <w:b/>
          <w:bCs/>
        </w:rPr>
      </w:pPr>
    </w:p>
    <w:p w14:paraId="66F955EF" w14:textId="3FDBCDF5" w:rsidR="00BB2DD5" w:rsidRDefault="00BB2DD5" w:rsidP="00C654C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9A2F18E" wp14:editId="08E095BA">
            <wp:extent cx="5765375" cy="4324350"/>
            <wp:effectExtent l="0" t="0" r="6985" b="0"/>
            <wp:docPr id="1543598790" name="Picture 15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98790" name="Picture 15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63" cy="43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26AF" w14:textId="77777777" w:rsidR="00BB2DD5" w:rsidRDefault="00BB2DD5" w:rsidP="00C654C1">
      <w:pPr>
        <w:jc w:val="center"/>
      </w:pPr>
      <w:r>
        <w:br w:type="page"/>
      </w:r>
    </w:p>
    <w:p w14:paraId="67F9DBCC" w14:textId="77777777" w:rsidR="00BB2DD5" w:rsidRDefault="00BB2DD5" w:rsidP="00C654C1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DB39D6A" wp14:editId="563C95C7">
            <wp:extent cx="5578160" cy="3695700"/>
            <wp:effectExtent l="0" t="0" r="3810" b="0"/>
            <wp:docPr id="1926946849" name="Picture 16" descr="A field of grass and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6849" name="Picture 16" descr="A field of grass and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85" cy="37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0E1D" w14:textId="77777777" w:rsidR="00C654C1" w:rsidRDefault="00C654C1" w:rsidP="00C654C1">
      <w:pPr>
        <w:jc w:val="center"/>
        <w:rPr>
          <w:b/>
          <w:bCs/>
        </w:rPr>
      </w:pPr>
    </w:p>
    <w:p w14:paraId="58E88F11" w14:textId="17F865EE" w:rsidR="00BB2DD5" w:rsidRDefault="00BB2DD5" w:rsidP="00C654C1">
      <w:pPr>
        <w:jc w:val="center"/>
      </w:pPr>
      <w:r>
        <w:rPr>
          <w:noProof/>
        </w:rPr>
        <w:drawing>
          <wp:inline distT="0" distB="0" distL="0" distR="0" wp14:anchorId="69EE6728" wp14:editId="64286B80">
            <wp:extent cx="5689577" cy="3790950"/>
            <wp:effectExtent l="0" t="0" r="6985" b="0"/>
            <wp:docPr id="240079514" name="Picture 17" descr="A landscape with a body of water and b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79514" name="Picture 17" descr="A landscape with a body of water and boa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32" cy="380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05A90" w14:textId="77777777" w:rsidR="00BB2DD5" w:rsidRDefault="00BB2DD5" w:rsidP="00C654C1">
      <w:pPr>
        <w:jc w:val="center"/>
      </w:pPr>
    </w:p>
    <w:p w14:paraId="6FF978FF" w14:textId="77777777" w:rsidR="00153ABF" w:rsidRDefault="00153ABF" w:rsidP="00C654C1">
      <w:pPr>
        <w:widowControl/>
        <w:spacing w:after="0" w:line="240" w:lineRule="auto"/>
        <w:jc w:val="center"/>
        <w:rPr>
          <w:b/>
          <w:bCs/>
        </w:rPr>
      </w:pPr>
      <w:r>
        <w:rPr>
          <w:b/>
          <w:bCs/>
        </w:rPr>
        <w:br w:type="page"/>
      </w:r>
    </w:p>
    <w:p w14:paraId="4E1F27BC" w14:textId="77777777" w:rsidR="00C654C1" w:rsidRDefault="00C654C1" w:rsidP="00C654C1">
      <w:pPr>
        <w:jc w:val="center"/>
        <w:rPr>
          <w:b/>
          <w:bCs/>
        </w:rPr>
      </w:pPr>
    </w:p>
    <w:p w14:paraId="3FB37145" w14:textId="72374A02" w:rsidR="00BB2DD5" w:rsidRDefault="00BB2DD5" w:rsidP="00C654C1">
      <w:pPr>
        <w:jc w:val="center"/>
      </w:pPr>
      <w:r>
        <w:rPr>
          <w:noProof/>
        </w:rPr>
        <w:drawing>
          <wp:inline distT="0" distB="0" distL="0" distR="0" wp14:anchorId="452EDA52" wp14:editId="795A81B1">
            <wp:extent cx="5746759" cy="3829050"/>
            <wp:effectExtent l="0" t="0" r="6350" b="0"/>
            <wp:docPr id="1015118720" name="Picture 18" descr="A dirt path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18720" name="Picture 18" descr="A dirt path through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43" cy="38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FDAE4" w14:textId="77777777" w:rsidR="00BB2DD5" w:rsidRDefault="00BB2DD5" w:rsidP="00C654C1">
      <w:pPr>
        <w:jc w:val="center"/>
      </w:pPr>
    </w:p>
    <w:p w14:paraId="082ADD56" w14:textId="77777777" w:rsidR="00C654C1" w:rsidRDefault="00C654C1" w:rsidP="00C654C1">
      <w:pPr>
        <w:jc w:val="center"/>
        <w:rPr>
          <w:b/>
          <w:bCs/>
        </w:rPr>
      </w:pPr>
    </w:p>
    <w:p w14:paraId="36A10556" w14:textId="0D0EB462" w:rsidR="00BB2DD5" w:rsidRDefault="00BB2DD5" w:rsidP="00C654C1">
      <w:pPr>
        <w:jc w:val="center"/>
      </w:pPr>
      <w:r>
        <w:rPr>
          <w:noProof/>
        </w:rPr>
        <w:drawing>
          <wp:inline distT="0" distB="0" distL="0" distR="0" wp14:anchorId="3D05D53B" wp14:editId="4B93E160">
            <wp:extent cx="6091853" cy="2619375"/>
            <wp:effectExtent l="0" t="0" r="4445" b="0"/>
            <wp:docPr id="14239007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0791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51" cy="26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30FF" w14:textId="77777777" w:rsidR="00BB2DD5" w:rsidRDefault="00BB2DD5" w:rsidP="00C654C1">
      <w:pPr>
        <w:jc w:val="center"/>
      </w:pPr>
    </w:p>
    <w:p w14:paraId="77CC61AE" w14:textId="77777777" w:rsidR="00C654C1" w:rsidRDefault="00C654C1" w:rsidP="00C654C1">
      <w:pPr>
        <w:jc w:val="center"/>
        <w:rPr>
          <w:b/>
          <w:bCs/>
        </w:rPr>
      </w:pPr>
    </w:p>
    <w:p w14:paraId="41E6F20C" w14:textId="48DD95E6" w:rsidR="00BB2DD5" w:rsidRDefault="00BB2DD5" w:rsidP="00C654C1">
      <w:pPr>
        <w:jc w:val="center"/>
      </w:pPr>
      <w:r>
        <w:rPr>
          <w:noProof/>
        </w:rPr>
        <w:lastRenderedPageBreak/>
        <w:drawing>
          <wp:inline distT="0" distB="0" distL="0" distR="0" wp14:anchorId="4B64AC80" wp14:editId="0C6CC931">
            <wp:extent cx="5457445" cy="3629025"/>
            <wp:effectExtent l="0" t="0" r="0" b="0"/>
            <wp:docPr id="1656714214" name="Picture 20" descr="A forest with tall gras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14214" name="Picture 20" descr="A forest with tall grass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17" cy="36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C844" w14:textId="77777777" w:rsidR="00BB2DD5" w:rsidRPr="0067270D" w:rsidRDefault="00BB2DD5" w:rsidP="00C654C1">
      <w:pPr>
        <w:jc w:val="center"/>
      </w:pPr>
    </w:p>
    <w:p w14:paraId="0D138789" w14:textId="77777777" w:rsidR="00C654C1" w:rsidRDefault="00C654C1" w:rsidP="00C654C1">
      <w:pPr>
        <w:jc w:val="center"/>
        <w:rPr>
          <w:b/>
          <w:bCs/>
        </w:rPr>
      </w:pPr>
    </w:p>
    <w:p w14:paraId="737BE159" w14:textId="3A4BE817" w:rsidR="00BB2DD5" w:rsidRDefault="00BB2DD5" w:rsidP="00C654C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089488E" wp14:editId="7A4BD3F5">
            <wp:extent cx="5549491" cy="4162425"/>
            <wp:effectExtent l="0" t="0" r="0" b="0"/>
            <wp:docPr id="11256518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03" cy="41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B9CA" w14:textId="77777777" w:rsidR="00BB2DD5" w:rsidRPr="00FF5AF6" w:rsidRDefault="00BB2DD5" w:rsidP="00C654C1">
      <w:pPr>
        <w:jc w:val="center"/>
      </w:pPr>
    </w:p>
    <w:p w14:paraId="69BE45A2" w14:textId="77777777" w:rsidR="00C654C1" w:rsidRDefault="00C654C1" w:rsidP="00C654C1">
      <w:pPr>
        <w:jc w:val="center"/>
        <w:rPr>
          <w:b/>
          <w:bCs/>
        </w:rPr>
      </w:pPr>
    </w:p>
    <w:p w14:paraId="09AA3996" w14:textId="6A701ABA" w:rsidR="00BB2DD5" w:rsidRDefault="00BB2DD5" w:rsidP="00C654C1">
      <w:pPr>
        <w:jc w:val="center"/>
      </w:pPr>
      <w:r>
        <w:rPr>
          <w:noProof/>
        </w:rPr>
        <w:lastRenderedPageBreak/>
        <w:drawing>
          <wp:inline distT="0" distB="0" distL="0" distR="0" wp14:anchorId="11F0D396" wp14:editId="13679839">
            <wp:extent cx="5653590" cy="4238625"/>
            <wp:effectExtent l="0" t="0" r="4445" b="0"/>
            <wp:docPr id="16277441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52" cy="424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B5B2" w14:textId="77777777" w:rsidR="00C654C1" w:rsidRDefault="00C654C1" w:rsidP="00C654C1">
      <w:pPr>
        <w:jc w:val="center"/>
        <w:rPr>
          <w:b/>
          <w:bCs/>
        </w:rPr>
      </w:pPr>
    </w:p>
    <w:p w14:paraId="4BB831C8" w14:textId="6B1ABD51" w:rsidR="00BB2DD5" w:rsidRDefault="00BB2DD5" w:rsidP="00C654C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23E54D5" wp14:editId="6D86A3F0">
            <wp:extent cx="5977613" cy="3362325"/>
            <wp:effectExtent l="0" t="0" r="4445" b="0"/>
            <wp:docPr id="1507694801" name="Picture 23" descr="A high angle view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94801" name="Picture 23" descr="A high angle view of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4" cy="33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BBE7" w14:textId="77777777" w:rsidR="00BB2DD5" w:rsidRDefault="00BB2DD5" w:rsidP="00C654C1">
      <w:pPr>
        <w:jc w:val="center"/>
      </w:pPr>
    </w:p>
    <w:p w14:paraId="46FEAB4E" w14:textId="77777777" w:rsidR="00C654C1" w:rsidRDefault="00C654C1" w:rsidP="00C654C1">
      <w:pPr>
        <w:jc w:val="center"/>
        <w:rPr>
          <w:b/>
          <w:bCs/>
        </w:rPr>
      </w:pPr>
    </w:p>
    <w:p w14:paraId="6953A25E" w14:textId="1D93B7CB" w:rsidR="00BB2DD5" w:rsidRDefault="00BB2DD5" w:rsidP="00C654C1">
      <w:pPr>
        <w:jc w:val="center"/>
      </w:pPr>
      <w:r>
        <w:rPr>
          <w:noProof/>
        </w:rPr>
        <w:lastRenderedPageBreak/>
        <w:drawing>
          <wp:inline distT="0" distB="0" distL="0" distR="0" wp14:anchorId="0EA827C5" wp14:editId="439F61A8">
            <wp:extent cx="6102023" cy="4057650"/>
            <wp:effectExtent l="0" t="0" r="0" b="0"/>
            <wp:docPr id="19101193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35" cy="406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D0620" w14:textId="77777777" w:rsidR="00BB2DD5" w:rsidRDefault="00BB2DD5" w:rsidP="00C654C1">
      <w:pPr>
        <w:jc w:val="center"/>
      </w:pPr>
    </w:p>
    <w:p w14:paraId="48EB7131" w14:textId="77777777" w:rsidR="00BB2DD5" w:rsidRDefault="00BB2DD5" w:rsidP="00C654C1">
      <w:pPr>
        <w:jc w:val="center"/>
      </w:pPr>
      <w:r>
        <w:rPr>
          <w:noProof/>
        </w:rPr>
        <w:drawing>
          <wp:inline distT="0" distB="0" distL="0" distR="0" wp14:anchorId="7C457BD5" wp14:editId="5DBB4E3A">
            <wp:extent cx="6062407" cy="3152775"/>
            <wp:effectExtent l="0" t="0" r="0" b="0"/>
            <wp:docPr id="1516464302" name="Picture 25" descr="A field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4302" name="Picture 25" descr="A field with tree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61" cy="31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E1F0" w14:textId="77777777" w:rsidR="00BB2DD5" w:rsidRDefault="00BB2DD5" w:rsidP="00C654C1">
      <w:pPr>
        <w:jc w:val="center"/>
        <w:rPr>
          <w:b/>
          <w:bCs/>
        </w:rPr>
      </w:pPr>
    </w:p>
    <w:p w14:paraId="62ED1F89" w14:textId="77777777" w:rsidR="00C654C1" w:rsidRDefault="00C654C1" w:rsidP="00C654C1">
      <w:pPr>
        <w:jc w:val="center"/>
        <w:rPr>
          <w:b/>
          <w:bCs/>
        </w:rPr>
      </w:pPr>
    </w:p>
    <w:p w14:paraId="75D5C90F" w14:textId="77777777" w:rsidR="00C654C1" w:rsidRDefault="00C654C1" w:rsidP="00C654C1">
      <w:pPr>
        <w:jc w:val="center"/>
        <w:rPr>
          <w:b/>
          <w:bCs/>
        </w:rPr>
      </w:pPr>
    </w:p>
    <w:p w14:paraId="0EAB2368" w14:textId="24769F9B" w:rsidR="00BB2DD5" w:rsidRDefault="00BB2DD5" w:rsidP="00C654C1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5579E78" wp14:editId="606FD997">
            <wp:extent cx="5714579" cy="2143125"/>
            <wp:effectExtent l="0" t="0" r="635" b="0"/>
            <wp:docPr id="1438333486" name="Picture 26" descr="A group of tre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33486" name="Picture 26" descr="A group of tree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85" cy="214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6BE20" w14:textId="77777777" w:rsidR="00C654C1" w:rsidRDefault="00C654C1" w:rsidP="00C654C1">
      <w:pPr>
        <w:jc w:val="center"/>
        <w:rPr>
          <w:b/>
          <w:bCs/>
        </w:rPr>
      </w:pPr>
    </w:p>
    <w:p w14:paraId="6BAFA834" w14:textId="77777777" w:rsidR="00E774FE" w:rsidRDefault="00E774FE" w:rsidP="00C654C1">
      <w:pPr>
        <w:jc w:val="center"/>
        <w:rPr>
          <w:b/>
          <w:bCs/>
        </w:rPr>
      </w:pPr>
    </w:p>
    <w:p w14:paraId="4CBC8F52" w14:textId="5908CA53" w:rsidR="00BB2DD5" w:rsidRDefault="00BB2DD5" w:rsidP="00C654C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CFDFBE3" wp14:editId="66ECC51F">
            <wp:extent cx="5839966" cy="4000500"/>
            <wp:effectExtent l="0" t="0" r="8890" b="0"/>
            <wp:docPr id="1585017499" name="Picture 27" descr="Tall trees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17499" name="Picture 27" descr="Tall trees in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49" cy="40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CCFB" w14:textId="77777777" w:rsidR="00BB2DD5" w:rsidRPr="00D7107F" w:rsidRDefault="00BB2DD5" w:rsidP="00C654C1">
      <w:pPr>
        <w:jc w:val="center"/>
      </w:pPr>
    </w:p>
    <w:p w14:paraId="3E9AD454" w14:textId="1AF5F760" w:rsidR="00E724C5" w:rsidRDefault="00E724C5" w:rsidP="00C654C1">
      <w:pPr>
        <w:widowControl/>
        <w:spacing w:after="0" w:line="240" w:lineRule="auto"/>
        <w:jc w:val="center"/>
      </w:pPr>
    </w:p>
    <w:sectPr w:rsidR="00E724C5" w:rsidSect="008213FA"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F1892" w14:textId="77777777" w:rsidR="00A74344" w:rsidRDefault="00A74344" w:rsidP="00A21BF1">
      <w:pPr>
        <w:spacing w:line="240" w:lineRule="auto"/>
      </w:pPr>
      <w:r>
        <w:separator/>
      </w:r>
    </w:p>
  </w:endnote>
  <w:endnote w:type="continuationSeparator" w:id="0">
    <w:p w14:paraId="55264C71" w14:textId="77777777" w:rsidR="00A74344" w:rsidRDefault="00A74344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0F0FC7AD" w14:textId="77777777" w:rsidTr="00824DA9">
      <w:trPr>
        <w:trHeight w:val="601"/>
      </w:trPr>
      <w:tc>
        <w:tcPr>
          <w:tcW w:w="9849" w:type="dxa"/>
          <w:vAlign w:val="bottom"/>
        </w:tcPr>
        <w:p w14:paraId="4969A679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9656A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75245CFA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6B6BFE34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1C241AC" w14:textId="77777777" w:rsidTr="00AF702B">
      <w:trPr>
        <w:trHeight w:val="454"/>
      </w:trPr>
      <w:tc>
        <w:tcPr>
          <w:tcW w:w="2127" w:type="dxa"/>
          <w:vAlign w:val="bottom"/>
        </w:tcPr>
        <w:p w14:paraId="1989D4A4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BA889FD" wp14:editId="2BC269F5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57AF5F0F" w14:textId="77777777" w:rsidR="000706AA" w:rsidRPr="00F87F18" w:rsidRDefault="00F1251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7DDEA739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45E4902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006C8238" w14:textId="77777777" w:rsidTr="00AF702B">
      <w:trPr>
        <w:trHeight w:val="454"/>
      </w:trPr>
      <w:tc>
        <w:tcPr>
          <w:tcW w:w="2127" w:type="dxa"/>
          <w:vAlign w:val="bottom"/>
        </w:tcPr>
        <w:p w14:paraId="28E03C30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68B2404" wp14:editId="72F16EC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3D71B808" w14:textId="77777777" w:rsidR="009A44F3" w:rsidRPr="00F87F18" w:rsidRDefault="00F12510" w:rsidP="009A44F3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4EADE665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5DCC436F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B8A16" w14:textId="77777777" w:rsidR="00A74344" w:rsidRDefault="00A74344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1670150B" w14:textId="77777777" w:rsidR="00A74344" w:rsidRDefault="00A74344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38D4593D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548CCE54" w14:textId="4EBA2A06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F42017">
            <w:rPr>
              <w:b/>
              <w:bCs/>
              <w:noProof/>
              <w:sz w:val="22"/>
            </w:rPr>
            <w:t>Bushfire and ice • Australian ecosystems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45704224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2DDCE598" w14:textId="77777777" w:rsidTr="00BC6039">
      <w:trPr>
        <w:trHeight w:val="1247"/>
      </w:trPr>
      <w:tc>
        <w:tcPr>
          <w:tcW w:w="8080" w:type="dxa"/>
        </w:tcPr>
        <w:p w14:paraId="59EE8122" w14:textId="77777777" w:rsidR="004A5DC3" w:rsidRPr="00541954" w:rsidRDefault="008A3EC4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5C679493" wp14:editId="0CBBAA91">
                <wp:extent cx="2376000" cy="487883"/>
                <wp:effectExtent l="0" t="0" r="0" b="7620"/>
                <wp:docPr id="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78" t="20004" b="20004"/>
                        <a:stretch/>
                      </pic:blipFill>
                      <pic:spPr bwMode="auto">
                        <a:xfrm>
                          <a:off x="0" y="0"/>
                          <a:ext cx="2376000" cy="487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E60D5CF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DFFF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56A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2D70"/>
    <w:rsid w:val="00034E1C"/>
    <w:rsid w:val="00034E58"/>
    <w:rsid w:val="00036FD8"/>
    <w:rsid w:val="00037557"/>
    <w:rsid w:val="000435A2"/>
    <w:rsid w:val="000478E5"/>
    <w:rsid w:val="00053BA4"/>
    <w:rsid w:val="00054CDA"/>
    <w:rsid w:val="000551ED"/>
    <w:rsid w:val="00055D51"/>
    <w:rsid w:val="00057FCB"/>
    <w:rsid w:val="000616DC"/>
    <w:rsid w:val="00063979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2BB1"/>
    <w:rsid w:val="00134FBB"/>
    <w:rsid w:val="0013671F"/>
    <w:rsid w:val="00136A2D"/>
    <w:rsid w:val="00136E4E"/>
    <w:rsid w:val="00143C3B"/>
    <w:rsid w:val="00153ABF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0E8B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45C0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3807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2A31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00F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94007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5A77"/>
    <w:rsid w:val="005F6403"/>
    <w:rsid w:val="00600829"/>
    <w:rsid w:val="006033BF"/>
    <w:rsid w:val="0060470A"/>
    <w:rsid w:val="00604DCB"/>
    <w:rsid w:val="00605DFC"/>
    <w:rsid w:val="006061C4"/>
    <w:rsid w:val="00607ECE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5BF2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779C4"/>
    <w:rsid w:val="00681BBB"/>
    <w:rsid w:val="0068307E"/>
    <w:rsid w:val="00683BB9"/>
    <w:rsid w:val="00683BF1"/>
    <w:rsid w:val="006863F4"/>
    <w:rsid w:val="00692201"/>
    <w:rsid w:val="00692BE2"/>
    <w:rsid w:val="00693691"/>
    <w:rsid w:val="00693D1B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AA0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0DBC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3EC4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181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547"/>
    <w:rsid w:val="00974FCD"/>
    <w:rsid w:val="00976683"/>
    <w:rsid w:val="00982F40"/>
    <w:rsid w:val="00992DE4"/>
    <w:rsid w:val="00993DCF"/>
    <w:rsid w:val="009A37C6"/>
    <w:rsid w:val="009A3A65"/>
    <w:rsid w:val="009A3B8F"/>
    <w:rsid w:val="009A44F3"/>
    <w:rsid w:val="009A7ABD"/>
    <w:rsid w:val="009B0690"/>
    <w:rsid w:val="009B23E1"/>
    <w:rsid w:val="009B4576"/>
    <w:rsid w:val="009B5BAF"/>
    <w:rsid w:val="009B6375"/>
    <w:rsid w:val="009C1E9F"/>
    <w:rsid w:val="009D1897"/>
    <w:rsid w:val="009D1D06"/>
    <w:rsid w:val="009D32A7"/>
    <w:rsid w:val="009D62ED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25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E0C"/>
    <w:rsid w:val="00A57F45"/>
    <w:rsid w:val="00A60388"/>
    <w:rsid w:val="00A61423"/>
    <w:rsid w:val="00A63509"/>
    <w:rsid w:val="00A66CCE"/>
    <w:rsid w:val="00A672AB"/>
    <w:rsid w:val="00A70D90"/>
    <w:rsid w:val="00A7356C"/>
    <w:rsid w:val="00A74344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2DD5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54C1"/>
    <w:rsid w:val="00C67622"/>
    <w:rsid w:val="00C70758"/>
    <w:rsid w:val="00C71AED"/>
    <w:rsid w:val="00C736F2"/>
    <w:rsid w:val="00C74B3B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19B4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D1BD5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04D"/>
    <w:rsid w:val="00E31E5F"/>
    <w:rsid w:val="00E34679"/>
    <w:rsid w:val="00E3764D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24C5"/>
    <w:rsid w:val="00E72AD2"/>
    <w:rsid w:val="00E73B31"/>
    <w:rsid w:val="00E752E9"/>
    <w:rsid w:val="00E774FE"/>
    <w:rsid w:val="00E77AA6"/>
    <w:rsid w:val="00E77D05"/>
    <w:rsid w:val="00E81B64"/>
    <w:rsid w:val="00E82C79"/>
    <w:rsid w:val="00E84A64"/>
    <w:rsid w:val="00E854EF"/>
    <w:rsid w:val="00E87BF0"/>
    <w:rsid w:val="00E9656A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D0042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2510"/>
    <w:rsid w:val="00F168C3"/>
    <w:rsid w:val="00F16AD1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2017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4439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1F38"/>
    <w:rsid w:val="00F956F1"/>
    <w:rsid w:val="00FA57C9"/>
    <w:rsid w:val="00FA5A28"/>
    <w:rsid w:val="00FA6858"/>
    <w:rsid w:val="00FA7467"/>
    <w:rsid w:val="00FB0851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  <w:rsid w:val="2B096DDD"/>
    <w:rsid w:val="6D868D30"/>
    <w:rsid w:val="7EC7D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FDE2FA"/>
  <w15:docId w15:val="{CB0F0CF9-1EEB-4F15-B921-07571027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85C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85C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E8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BE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FF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FF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FF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BEA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C5F7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F7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FCA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71FF9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F9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shd w:val="clear" w:color="auto" w:fill="DDF0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FFBE" w:themeFill="accent4" w:themeFillShade="CC"/>
      </w:tcPr>
    </w:tblStylePr>
    <w:tblStylePr w:type="lastRow">
      <w:rPr>
        <w:b/>
        <w:bCs/>
        <w:color w:val="8AFF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shd w:val="clear" w:color="auto" w:fill="FBFFF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20" w:themeFill="accent6" w:themeFillShade="CC"/>
      </w:tcPr>
    </w:tblStylePr>
    <w:tblStylePr w:type="lastRow">
      <w:rPr>
        <w:b/>
        <w:bCs/>
        <w:color w:val="007C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shd w:val="clear" w:color="auto" w:fill="E2FBE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E26D" w:themeFill="accent5" w:themeFillShade="CC"/>
      </w:tcPr>
    </w:tblStylePr>
    <w:tblStylePr w:type="lastRow">
      <w:rPr>
        <w:b/>
        <w:bCs/>
        <w:color w:val="32E2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shd w:val="clear" w:color="auto" w:fill="B8FFC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57B591" w:themeColor="accent1"/>
        <w:bottom w:val="single" w:sz="4" w:space="0" w:color="57B591" w:themeColor="accent1"/>
        <w:right w:val="single" w:sz="4" w:space="0" w:color="57B5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F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F57" w:themeColor="accent1" w:themeShade="99"/>
          <w:insideV w:val="nil"/>
        </w:tcBorders>
        <w:shd w:val="clear" w:color="auto" w:fill="316F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F57" w:themeFill="accent1" w:themeFillShade="99"/>
      </w:tcPr>
    </w:tblStylePr>
    <w:tblStylePr w:type="band1Vert">
      <w:tblPr/>
      <w:tcPr>
        <w:shd w:val="clear" w:color="auto" w:fill="BBE1D2" w:themeFill="accent1" w:themeFillTint="66"/>
      </w:tcPr>
    </w:tblStylePr>
    <w:tblStylePr w:type="band1Horz">
      <w:tblPr/>
      <w:tcPr>
        <w:shd w:val="clear" w:color="auto" w:fill="AB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DFFF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DFFF5" w:themeColor="accent4"/>
        <w:bottom w:val="single" w:sz="4" w:space="0" w:color="EDFFF5" w:themeColor="accent4"/>
        <w:right w:val="single" w:sz="4" w:space="0" w:color="EDFFF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FF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FF87" w:themeColor="accent4" w:themeShade="99"/>
          <w:insideV w:val="nil"/>
        </w:tcBorders>
        <w:shd w:val="clear" w:color="auto" w:fill="28FF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FF87" w:themeFill="accent4" w:themeFillShade="99"/>
      </w:tcPr>
    </w:tblStylePr>
    <w:tblStylePr w:type="band1Vert">
      <w:tblPr/>
      <w:tcPr>
        <w:shd w:val="clear" w:color="auto" w:fill="F7FFFA" w:themeFill="accent4" w:themeFillTint="66"/>
      </w:tcPr>
    </w:tblStylePr>
    <w:tblStylePr w:type="band1Horz">
      <w:tblPr/>
      <w:tcPr>
        <w:shd w:val="clear" w:color="auto" w:fill="F6FFF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9C29" w:themeColor="accent6"/>
        <w:left w:val="single" w:sz="4" w:space="0" w:color="70EB99" w:themeColor="accent5"/>
        <w:bottom w:val="single" w:sz="4" w:space="0" w:color="70EB99" w:themeColor="accent5"/>
        <w:right w:val="single" w:sz="4" w:space="0" w:color="70EB9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B6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B64D" w:themeColor="accent5" w:themeShade="99"/>
          <w:insideV w:val="nil"/>
        </w:tcBorders>
        <w:shd w:val="clear" w:color="auto" w:fill="19B6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B64D" w:themeFill="accent5" w:themeFillShade="99"/>
      </w:tcPr>
    </w:tblStylePr>
    <w:tblStylePr w:type="band1Vert">
      <w:tblPr/>
      <w:tcPr>
        <w:shd w:val="clear" w:color="auto" w:fill="C5F7D6" w:themeFill="accent5" w:themeFillTint="66"/>
      </w:tcPr>
    </w:tblStylePr>
    <w:tblStylePr w:type="band1Horz">
      <w:tblPr/>
      <w:tcPr>
        <w:shd w:val="clear" w:color="auto" w:fill="B7F5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70EB99" w:themeColor="accent5"/>
        <w:left w:val="single" w:sz="4" w:space="0" w:color="009C29" w:themeColor="accent6"/>
        <w:bottom w:val="single" w:sz="4" w:space="0" w:color="009C29" w:themeColor="accent6"/>
        <w:right w:val="single" w:sz="4" w:space="0" w:color="009C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18" w:themeColor="accent6" w:themeShade="99"/>
          <w:insideV w:val="nil"/>
        </w:tcBorders>
        <w:shd w:val="clear" w:color="auto" w:fill="005D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18" w:themeFill="accent6" w:themeFillShade="99"/>
      </w:tcPr>
    </w:tblStylePr>
    <w:tblStylePr w:type="band1Vert">
      <w:tblPr/>
      <w:tcPr>
        <w:shd w:val="clear" w:color="auto" w:fill="71FF96" w:themeFill="accent6" w:themeFillTint="66"/>
      </w:tcPr>
    </w:tblStylePr>
    <w:tblStylePr w:type="band1Horz">
      <w:tblPr/>
      <w:tcPr>
        <w:shd w:val="clear" w:color="auto" w:fill="4EFF7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57B591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5C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8B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DFFF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F56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FFB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70EB99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97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E0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9C29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57B591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57B591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57B59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57B591" w:themeColor="accent1"/>
      </w:pBdr>
      <w:spacing w:before="200" w:after="280"/>
      <w:ind w:left="936" w:right="936"/>
    </w:pPr>
    <w:rPr>
      <w:b/>
      <w:bCs/>
      <w:i/>
      <w:iCs/>
      <w:color w:val="57B59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57B591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1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  <w:shd w:val="clear" w:color="auto" w:fill="D5ECE3" w:themeFill="accent1" w:themeFillTint="3F"/>
      </w:tcPr>
    </w:tblStylePr>
    <w:tblStylePr w:type="band2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1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  <w:shd w:val="clear" w:color="auto" w:fill="FAFFFC" w:themeFill="accent4" w:themeFillTint="3F"/>
      </w:tcPr>
    </w:tblStylePr>
    <w:tblStylePr w:type="band2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1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  <w:shd w:val="clear" w:color="auto" w:fill="DBFAE5" w:themeFill="accent5" w:themeFillTint="3F"/>
      </w:tcPr>
    </w:tblStylePr>
    <w:tblStylePr w:type="band2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1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  <w:shd w:val="clear" w:color="auto" w:fill="A7FFBE" w:themeFill="accent6" w:themeFillTint="3F"/>
      </w:tcPr>
    </w:tblStylePr>
    <w:tblStylePr w:type="band2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D8B6D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1FFB0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23E062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41E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  <w:insideV w:val="single" w:sz="8" w:space="0" w:color="81C7AC" w:themeColor="accent1" w:themeTint="BF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7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  <w:insideV w:val="single" w:sz="8" w:space="0" w:color="F1FFF7" w:themeColor="accent4" w:themeTint="BF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FFF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  <w:insideV w:val="single" w:sz="8" w:space="0" w:color="93F0B2" w:themeColor="accent5" w:themeTint="BF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F0B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  <w:insideV w:val="single" w:sz="8" w:space="0" w:color="00F440" w:themeColor="accent6" w:themeTint="BF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4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E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E8" w:themeFill="accent1" w:themeFillTint="33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tcBorders>
          <w:insideH w:val="single" w:sz="6" w:space="0" w:color="57B591" w:themeColor="accent1"/>
          <w:insideV w:val="single" w:sz="6" w:space="0" w:color="57B591" w:themeColor="accent1"/>
        </w:tcBorders>
        <w:shd w:val="clear" w:color="auto" w:fill="AB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F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FFC" w:themeFill="accent4" w:themeFillTint="33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tcBorders>
          <w:insideH w:val="single" w:sz="6" w:space="0" w:color="EDFFF5" w:themeColor="accent4"/>
          <w:insideV w:val="single" w:sz="6" w:space="0" w:color="EDFFF5" w:themeColor="accent4"/>
        </w:tcBorders>
        <w:shd w:val="clear" w:color="auto" w:fill="F6FFF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FD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BEA" w:themeFill="accent5" w:themeFillTint="33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tcBorders>
          <w:insideH w:val="single" w:sz="6" w:space="0" w:color="70EB99" w:themeColor="accent5"/>
          <w:insideV w:val="single" w:sz="6" w:space="0" w:color="70EB99" w:themeColor="accent5"/>
        </w:tcBorders>
        <w:shd w:val="clear" w:color="auto" w:fill="B7F5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CFF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FCA" w:themeFill="accent6" w:themeFillTint="33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tcBorders>
          <w:insideH w:val="single" w:sz="6" w:space="0" w:color="009C29" w:themeColor="accent6"/>
          <w:insideV w:val="single" w:sz="6" w:space="0" w:color="009C29" w:themeColor="accent6"/>
        </w:tcBorders>
        <w:shd w:val="clear" w:color="auto" w:fill="4EFF7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FFF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FFF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F5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F5C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FF7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FF7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B591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shd w:val="clear" w:color="auto" w:fill="D5EC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FFF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shd w:val="clear" w:color="auto" w:fill="FAFFF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EB99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shd w:val="clear" w:color="auto" w:fill="DBFAE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29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shd w:val="clear" w:color="auto" w:fill="A7FFB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57B5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B5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B5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B5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FFF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FFF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FFF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FF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EB9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EB9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EB9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A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2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FB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FF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A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FB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57B591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57B591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DFFF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85C4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85C48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57B591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57B591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2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26.svg"/><Relationship Id="rId1" Type="http://schemas.openxmlformats.org/officeDocument/2006/relationships/image" Target="media/image2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26.svg"/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.silvester\Downloads\Student%20Sheet%20(ScienceConnections)_AASE.dotx" TargetMode="External"/></Relationships>
</file>

<file path=word/theme/theme1.xml><?xml version="1.0" encoding="utf-8"?>
<a:theme xmlns:a="http://schemas.openxmlformats.org/drawingml/2006/main" name="Urban Growth">
  <a:themeElements>
    <a:clrScheme name="Science">
      <a:dk1>
        <a:srgbClr val="000000"/>
      </a:dk1>
      <a:lt1>
        <a:sysClr val="window" lastClr="FFFFFF"/>
      </a:lt1>
      <a:dk2>
        <a:srgbClr val="000000"/>
      </a:dk2>
      <a:lt2>
        <a:srgbClr val="57B591"/>
      </a:lt2>
      <a:accent1>
        <a:srgbClr val="57B591"/>
      </a:accent1>
      <a:accent2>
        <a:srgbClr val="F5B841"/>
      </a:accent2>
      <a:accent3>
        <a:srgbClr val="DBD7D2"/>
      </a:accent3>
      <a:accent4>
        <a:srgbClr val="EDFFF5"/>
      </a:accent4>
      <a:accent5>
        <a:srgbClr val="70EB99"/>
      </a:accent5>
      <a:accent6>
        <a:srgbClr val="009C29"/>
      </a:accent6>
      <a:hlink>
        <a:srgbClr val="57B591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Thumb xmlns="72742c65-25f8-4182-b9d2-6eb58ec07966" xsi:nil="true"/>
    <ResourceType xmlns="72742c65-25f8-4182-b9d2-6eb58ec07966" xsi:nil="true"/>
    <reSolveApproach xmlns="72742c65-25f8-4182-b9d2-6eb58ec07966" xsi:nil="true"/>
    <Filetype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AASID-2102554853-2419225</_dlc_DocId>
    <_dlc_DocIdUrl xmlns="249bb05d-9f36-4797-baf9-70f03887c0e2">
      <Url>https://ausacademyofscience.sharepoint.com/_layouts/15/DocIdRedir.aspx?ID=AASID-2102554853-2419225</Url>
      <Description>AASID-2102554853-2419225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8a69cd0a33f5faa61ba82f39978f6e3a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ff8e98207b9f9f2f1c1a1f9d91bc0e92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DE01B4-6136-4AF1-AFBD-248E89955CAB}">
  <ds:schemaRefs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3.xml><?xml version="1.0" encoding="utf-8"?>
<ds:datastoreItem xmlns:ds="http://schemas.openxmlformats.org/officeDocument/2006/customXml" ds:itemID="{592F87CE-4311-4129-92C9-F0B6317800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33E689F-54C3-4230-B55F-31AC345EB88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Sheet (ScienceConnections)_AASE.dotx</Template>
  <TotalTime>0</TotalTime>
  <Pages>12</Pages>
  <Words>5</Words>
  <Characters>130</Characters>
  <Application>Microsoft Office Word</Application>
  <DocSecurity>0</DocSecurity>
  <Lines>1</Lines>
  <Paragraphs>1</Paragraphs>
  <ScaleCrop>false</ScaleCrop>
  <Company>Australian Academy of Science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Silvester</dc:creator>
  <cp:keywords/>
  <dc:description/>
  <cp:lastModifiedBy>Ruqiyah</cp:lastModifiedBy>
  <cp:revision>17</cp:revision>
  <dcterms:created xsi:type="dcterms:W3CDTF">2024-11-11T04:28:00Z</dcterms:created>
  <dcterms:modified xsi:type="dcterms:W3CDTF">2025-02-10T00:28:00Z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aa62e73b-ab21-44f4-b460-43b390298c5c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