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B56F6" w14:textId="5D0F7C43" w:rsidR="004A5DC3" w:rsidRDefault="006779C4" w:rsidP="00782059">
      <w:pPr>
        <w:pStyle w:val="Title"/>
        <w:rPr>
          <w:noProof/>
        </w:rPr>
      </w:pPr>
      <w:r>
        <w:rPr>
          <w:noProof/>
        </w:rPr>
        <w:t>Bushfire</w:t>
      </w:r>
      <w:r w:rsidR="5BEE644D">
        <w:rPr>
          <w:noProof/>
        </w:rPr>
        <w:t xml:space="preserve"> and ice</w:t>
      </w:r>
      <w:r w:rsidR="00BE7019" w:rsidRPr="00BE7019">
        <w:rPr>
          <w:noProof/>
        </w:rPr>
        <w:t xml:space="preserve"> </w:t>
      </w:r>
      <w:r w:rsidR="00E9656A" w:rsidRPr="125EB419">
        <w:rPr>
          <w:color w:val="auto"/>
        </w:rPr>
        <w:t xml:space="preserve">• </w:t>
      </w:r>
      <w:r w:rsidR="009053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46B06F" wp14:editId="3DEB4AD2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2435" w14:textId="11262A64" w:rsidR="00905356" w:rsidRDefault="00DD1BD5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6B06F" id="Rectangle: Rounded Corners 2" o:spid="_x0000_s1026" style="position:absolute;margin-left:422.35pt;margin-top:-102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33342435" w14:textId="11262A64" w:rsidR="00905356" w:rsidRDefault="00DD1BD5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9</w:t>
                      </w:r>
                    </w:p>
                  </w:txbxContent>
                </v:textbox>
              </v:roundrect>
            </w:pict>
          </mc:Fallback>
        </mc:AlternateContent>
      </w:r>
      <w:r w:rsidR="00E3104D" w:rsidRPr="125EB419">
        <w:rPr>
          <w:color w:val="auto"/>
        </w:rPr>
        <w:t>Australian ecosystems</w:t>
      </w:r>
      <w:r w:rsidR="00662908">
        <w:rPr>
          <w:color w:val="auto"/>
        </w:rPr>
        <w:t>—answers</w:t>
      </w:r>
    </w:p>
    <w:p w14:paraId="4EEEE41F" w14:textId="6523BDCA" w:rsidR="00BB2DD5" w:rsidRPr="00661B76" w:rsidRDefault="00C210B2" w:rsidP="009A505F">
      <w:pPr>
        <w:pStyle w:val="Heading3"/>
      </w:pPr>
      <w:r>
        <w:t xml:space="preserve">Savanna </w:t>
      </w:r>
      <w:r w:rsidR="005C3E0A">
        <w:t>w</w:t>
      </w:r>
      <w:r>
        <w:t>oodland</w:t>
      </w:r>
    </w:p>
    <w:p w14:paraId="3B8A5911" w14:textId="0BAF2E80" w:rsidR="00BB2DD5" w:rsidRDefault="00491FBC" w:rsidP="00C74B3B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52F136C2" wp14:editId="5C18B792">
            <wp:simplePos x="0" y="0"/>
            <wp:positionH relativeFrom="column">
              <wp:posOffset>3323590</wp:posOffset>
            </wp:positionH>
            <wp:positionV relativeFrom="paragraph">
              <wp:posOffset>146685</wp:posOffset>
            </wp:positionV>
            <wp:extent cx="2876550" cy="1984839"/>
            <wp:effectExtent l="0" t="0" r="0" b="0"/>
            <wp:wrapSquare wrapText="bothSides"/>
            <wp:docPr id="1095581919" name="Picture 12" descr="A house in the middle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81919" name="Picture 12" descr="A house in the middle of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4A4" w:rsidRPr="00661B76">
        <w:rPr>
          <w:noProof/>
        </w:rPr>
        <w:drawing>
          <wp:anchor distT="0" distB="0" distL="114300" distR="114300" simplePos="0" relativeHeight="251658241" behindDoc="0" locked="0" layoutInCell="1" allowOverlap="1" wp14:anchorId="3D35B0B2" wp14:editId="0B0D8A4D">
            <wp:simplePos x="0" y="0"/>
            <wp:positionH relativeFrom="margin">
              <wp:posOffset>-48895</wp:posOffset>
            </wp:positionH>
            <wp:positionV relativeFrom="paragraph">
              <wp:posOffset>161925</wp:posOffset>
            </wp:positionV>
            <wp:extent cx="2981325" cy="1986915"/>
            <wp:effectExtent l="0" t="0" r="9525" b="0"/>
            <wp:wrapSquare wrapText="bothSides"/>
            <wp:docPr id="726601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853EC" w14:textId="76A134C9" w:rsidR="00BB2DD5" w:rsidRDefault="00BB2DD5" w:rsidP="00C74B3B">
      <w:pPr>
        <w:jc w:val="center"/>
      </w:pPr>
    </w:p>
    <w:p w14:paraId="2E8A0C6A" w14:textId="62D9D2AC" w:rsidR="00BB2DD5" w:rsidRDefault="00487777" w:rsidP="00C74B3B">
      <w:pPr>
        <w:jc w:val="center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69EE6728" wp14:editId="0C560C0B">
            <wp:simplePos x="0" y="0"/>
            <wp:positionH relativeFrom="margin">
              <wp:posOffset>46355</wp:posOffset>
            </wp:positionH>
            <wp:positionV relativeFrom="paragraph">
              <wp:posOffset>96520</wp:posOffset>
            </wp:positionV>
            <wp:extent cx="2781300" cy="1852930"/>
            <wp:effectExtent l="0" t="0" r="0" b="0"/>
            <wp:wrapSquare wrapText="bothSides"/>
            <wp:docPr id="240079514" name="Picture 17" descr="A landscape with a body of water and b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79514" name="Picture 17" descr="A landscape with a body of water and boa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F9338" w14:textId="2B778845" w:rsidR="00BB2DD5" w:rsidRDefault="00BB2DD5" w:rsidP="00C74B3B">
      <w:pPr>
        <w:jc w:val="center"/>
      </w:pPr>
    </w:p>
    <w:p w14:paraId="29B9388C" w14:textId="0A1822E1" w:rsidR="00BB2DD5" w:rsidRDefault="00BB2DD5" w:rsidP="00C74B3B">
      <w:pPr>
        <w:jc w:val="center"/>
      </w:pPr>
    </w:p>
    <w:p w14:paraId="4109DAAA" w14:textId="2E3152EB" w:rsidR="00BB2DD5" w:rsidRDefault="00BB2DD5" w:rsidP="00C74B3B">
      <w:pPr>
        <w:jc w:val="center"/>
      </w:pPr>
    </w:p>
    <w:p w14:paraId="270CD95D" w14:textId="4496A8E3" w:rsidR="00BB2DD5" w:rsidRDefault="00BB2DD5" w:rsidP="00C74B3B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0EB7C3A3" w14:textId="63CD46F3" w:rsidR="00C654C1" w:rsidRDefault="003635CD" w:rsidP="003635CD">
      <w:pPr>
        <w:pStyle w:val="Heading3"/>
      </w:pPr>
      <w:r>
        <w:lastRenderedPageBreak/>
        <w:t>Savanna grassland</w:t>
      </w:r>
    </w:p>
    <w:p w14:paraId="1C59F4E3" w14:textId="798A2D85" w:rsidR="00BB2DD5" w:rsidRDefault="000734A4" w:rsidP="00C74B3B">
      <w:pPr>
        <w:jc w:val="center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3BBD60DE" wp14:editId="717E10C3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3228975" cy="1820189"/>
            <wp:effectExtent l="0" t="0" r="0" b="8890"/>
            <wp:wrapSquare wrapText="bothSides"/>
            <wp:docPr id="19548034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03448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177BB2" w14:textId="55B6E85B" w:rsidR="00BB2DD5" w:rsidRDefault="000734A4" w:rsidP="00C74B3B">
      <w:pPr>
        <w:jc w:val="center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89B46D0" wp14:editId="44FAB724">
            <wp:simplePos x="0" y="0"/>
            <wp:positionH relativeFrom="margin">
              <wp:posOffset>36830</wp:posOffset>
            </wp:positionH>
            <wp:positionV relativeFrom="paragraph">
              <wp:posOffset>24765</wp:posOffset>
            </wp:positionV>
            <wp:extent cx="2762250" cy="2071370"/>
            <wp:effectExtent l="0" t="0" r="0" b="5080"/>
            <wp:wrapSquare wrapText="bothSides"/>
            <wp:docPr id="19690152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15232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11AE8" w14:textId="2565A94F" w:rsidR="00BB2DD5" w:rsidRDefault="00357A5E" w:rsidP="00BB2DD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3DB39D6A" wp14:editId="0B7A64EA">
            <wp:simplePos x="0" y="0"/>
            <wp:positionH relativeFrom="column">
              <wp:posOffset>3142687</wp:posOffset>
            </wp:positionH>
            <wp:positionV relativeFrom="paragraph">
              <wp:posOffset>2608580</wp:posOffset>
            </wp:positionV>
            <wp:extent cx="2905125" cy="1924733"/>
            <wp:effectExtent l="0" t="0" r="0" b="0"/>
            <wp:wrapSquare wrapText="bothSides"/>
            <wp:docPr id="1926946849" name="Picture 16" descr="A field of grass and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6849" name="Picture 16" descr="A field of grass and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3406EFC9" wp14:editId="0DB247D5">
            <wp:simplePos x="0" y="0"/>
            <wp:positionH relativeFrom="column">
              <wp:posOffset>3142615</wp:posOffset>
            </wp:positionH>
            <wp:positionV relativeFrom="paragraph">
              <wp:posOffset>330200</wp:posOffset>
            </wp:positionV>
            <wp:extent cx="2905125" cy="1990071"/>
            <wp:effectExtent l="0" t="0" r="0" b="0"/>
            <wp:wrapSquare wrapText="bothSides"/>
            <wp:docPr id="3055886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88606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FBC">
        <w:rPr>
          <w:noProof/>
        </w:rPr>
        <w:drawing>
          <wp:anchor distT="0" distB="0" distL="114300" distR="114300" simplePos="0" relativeHeight="251658251" behindDoc="0" locked="0" layoutInCell="1" allowOverlap="1" wp14:anchorId="1FA774D3" wp14:editId="7F843355">
            <wp:simplePos x="0" y="0"/>
            <wp:positionH relativeFrom="column">
              <wp:posOffset>56515</wp:posOffset>
            </wp:positionH>
            <wp:positionV relativeFrom="paragraph">
              <wp:posOffset>2591435</wp:posOffset>
            </wp:positionV>
            <wp:extent cx="2819400" cy="1804529"/>
            <wp:effectExtent l="0" t="0" r="0" b="5715"/>
            <wp:wrapSquare wrapText="bothSides"/>
            <wp:docPr id="7600312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31233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0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4A4" w:rsidRPr="00661B76">
        <w:rPr>
          <w:noProof/>
        </w:rPr>
        <w:drawing>
          <wp:anchor distT="0" distB="0" distL="114300" distR="114300" simplePos="0" relativeHeight="251658242" behindDoc="0" locked="0" layoutInCell="1" allowOverlap="1" wp14:anchorId="56D63749" wp14:editId="176A21E5">
            <wp:simplePos x="0" y="0"/>
            <wp:positionH relativeFrom="column">
              <wp:posOffset>37465</wp:posOffset>
            </wp:positionH>
            <wp:positionV relativeFrom="paragraph">
              <wp:posOffset>339090</wp:posOffset>
            </wp:positionV>
            <wp:extent cx="2847975" cy="1936724"/>
            <wp:effectExtent l="0" t="0" r="0" b="6985"/>
            <wp:wrapSquare wrapText="bothSides"/>
            <wp:docPr id="1996178005" name="Picture 4" descr="A landscape with a red dirt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78005" name="Picture 4" descr="A landscape with a red dirt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DD5">
        <w:rPr>
          <w:b/>
          <w:bCs/>
        </w:rPr>
        <w:br w:type="page"/>
      </w:r>
    </w:p>
    <w:p w14:paraId="39189B03" w14:textId="39EA006D" w:rsidR="00BB2DD5" w:rsidRDefault="000A6BCA" w:rsidP="003635CD">
      <w:pPr>
        <w:pStyle w:val="Heading3"/>
      </w:pPr>
      <w:r>
        <w:lastRenderedPageBreak/>
        <w:t xml:space="preserve">Temperate </w:t>
      </w:r>
      <w:r w:rsidR="005C3E0A">
        <w:t>g</w:t>
      </w:r>
      <w:r>
        <w:t>rassland</w:t>
      </w:r>
    </w:p>
    <w:p w14:paraId="0AE89854" w14:textId="01B4785F" w:rsidR="00BB2DD5" w:rsidRDefault="00620D04" w:rsidP="00221CEC">
      <w:r>
        <w:rPr>
          <w:noProof/>
        </w:rPr>
        <w:drawing>
          <wp:anchor distT="0" distB="0" distL="114300" distR="114300" simplePos="0" relativeHeight="251658246" behindDoc="0" locked="0" layoutInCell="1" allowOverlap="1" wp14:anchorId="538F3BA3" wp14:editId="5B26EDF8">
            <wp:simplePos x="0" y="0"/>
            <wp:positionH relativeFrom="column">
              <wp:posOffset>3409315</wp:posOffset>
            </wp:positionH>
            <wp:positionV relativeFrom="paragraph">
              <wp:posOffset>415290</wp:posOffset>
            </wp:positionV>
            <wp:extent cx="3124200" cy="1874658"/>
            <wp:effectExtent l="0" t="0" r="0" b="0"/>
            <wp:wrapSquare wrapText="bothSides"/>
            <wp:docPr id="2033697901" name="Picture 9" descr="A field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97901" name="Picture 9" descr="A field with trees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84F">
        <w:rPr>
          <w:noProof/>
        </w:rPr>
        <w:drawing>
          <wp:anchor distT="0" distB="0" distL="114300" distR="114300" simplePos="0" relativeHeight="251658243" behindDoc="0" locked="0" layoutInCell="1" allowOverlap="1" wp14:anchorId="5BC5E6B8" wp14:editId="4B2EBD74">
            <wp:simplePos x="0" y="0"/>
            <wp:positionH relativeFrom="margin">
              <wp:posOffset>3496310</wp:posOffset>
            </wp:positionH>
            <wp:positionV relativeFrom="paragraph">
              <wp:posOffset>2939415</wp:posOffset>
            </wp:positionV>
            <wp:extent cx="2948305" cy="1971675"/>
            <wp:effectExtent l="76200" t="76200" r="80645" b="85725"/>
            <wp:wrapSquare wrapText="bothSides"/>
            <wp:docPr id="638379186" name="Picture 5" descr="A green hill with trees and grass with Sugarloaf Ridge State Park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79186" name="Picture 5" descr="A green hill with trees and grass with Sugarloaf Ridge State Park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71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84F">
        <w:rPr>
          <w:noProof/>
        </w:rPr>
        <w:drawing>
          <wp:anchor distT="0" distB="0" distL="114300" distR="114300" simplePos="0" relativeHeight="251658247" behindDoc="0" locked="0" layoutInCell="1" allowOverlap="1" wp14:anchorId="5E19D4EA" wp14:editId="7D7300A7">
            <wp:simplePos x="0" y="0"/>
            <wp:positionH relativeFrom="column">
              <wp:posOffset>247015</wp:posOffset>
            </wp:positionH>
            <wp:positionV relativeFrom="paragraph">
              <wp:posOffset>2957195</wp:posOffset>
            </wp:positionV>
            <wp:extent cx="2733675" cy="2049780"/>
            <wp:effectExtent l="76200" t="76200" r="85725" b="83820"/>
            <wp:wrapSquare wrapText="bothSides"/>
            <wp:docPr id="468071580" name="Picture 10" descr="A green field with trees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71580" name="Picture 10" descr="A green field with trees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0734A4">
        <w:rPr>
          <w:noProof/>
        </w:rPr>
        <w:drawing>
          <wp:anchor distT="0" distB="0" distL="114300" distR="114300" simplePos="0" relativeHeight="251658245" behindDoc="0" locked="0" layoutInCell="1" allowOverlap="1" wp14:anchorId="2ADF1358" wp14:editId="741B0228">
            <wp:simplePos x="0" y="0"/>
            <wp:positionH relativeFrom="column">
              <wp:posOffset>94615</wp:posOffset>
            </wp:positionH>
            <wp:positionV relativeFrom="paragraph">
              <wp:posOffset>396875</wp:posOffset>
            </wp:positionV>
            <wp:extent cx="3067050" cy="2054225"/>
            <wp:effectExtent l="0" t="0" r="0" b="3175"/>
            <wp:wrapSquare wrapText="bothSides"/>
            <wp:docPr id="910827604" name="Picture 8" descr="A wide open field with blue sky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27604" name="Picture 8" descr="A wide open field with blue sky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C8">
        <w:t>Re</w:t>
      </w:r>
      <w:r w:rsidR="006F56DF">
        <w:t>d</w:t>
      </w:r>
      <w:r w:rsidR="00A936C8">
        <w:t xml:space="preserve"> borders indicate that </w:t>
      </w:r>
      <w:r w:rsidR="005E0607">
        <w:t>these pictures could also be classified under temperate c</w:t>
      </w:r>
      <w:r w:rsidR="006F56DF">
        <w:t>on</w:t>
      </w:r>
      <w:r w:rsidR="005E0607">
        <w:t>ditions</w:t>
      </w:r>
      <w:r w:rsidR="006F56DF">
        <w:t>.</w:t>
      </w:r>
      <w:r w:rsidR="00BB2DD5">
        <w:br w:type="page"/>
      </w:r>
    </w:p>
    <w:p w14:paraId="64BF4291" w14:textId="71052C1C" w:rsidR="00BB2DD5" w:rsidRPr="008A2F9C" w:rsidRDefault="00D32BD6" w:rsidP="00D32BD6">
      <w:pPr>
        <w:pStyle w:val="Heading3"/>
      </w:pPr>
      <w:r>
        <w:lastRenderedPageBreak/>
        <w:t>Rainforest</w:t>
      </w:r>
    </w:p>
    <w:p w14:paraId="24876FE3" w14:textId="0A195EE4" w:rsidR="00BB2DD5" w:rsidRDefault="00620D04" w:rsidP="00C654C1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0EA827C5" wp14:editId="363E1F81">
            <wp:simplePos x="0" y="0"/>
            <wp:positionH relativeFrom="column">
              <wp:posOffset>3056890</wp:posOffset>
            </wp:positionH>
            <wp:positionV relativeFrom="paragraph">
              <wp:posOffset>163830</wp:posOffset>
            </wp:positionV>
            <wp:extent cx="2936240" cy="1952625"/>
            <wp:effectExtent l="0" t="0" r="0" b="9525"/>
            <wp:wrapSquare wrapText="bothSides"/>
            <wp:docPr id="19101193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BD6">
        <w:rPr>
          <w:noProof/>
        </w:rPr>
        <w:drawing>
          <wp:anchor distT="0" distB="0" distL="114300" distR="114300" simplePos="0" relativeHeight="251658259" behindDoc="0" locked="0" layoutInCell="1" allowOverlap="1" wp14:anchorId="11F0D396" wp14:editId="199B410B">
            <wp:simplePos x="0" y="0"/>
            <wp:positionH relativeFrom="column">
              <wp:posOffset>-86360</wp:posOffset>
            </wp:positionH>
            <wp:positionV relativeFrom="paragraph">
              <wp:posOffset>161925</wp:posOffset>
            </wp:positionV>
            <wp:extent cx="2571750" cy="1928100"/>
            <wp:effectExtent l="0" t="0" r="0" b="0"/>
            <wp:wrapSquare wrapText="bothSides"/>
            <wp:docPr id="16277441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315F18" w14:textId="7D2EDE76" w:rsidR="00C654C1" w:rsidRDefault="00C654C1" w:rsidP="00C654C1">
      <w:pPr>
        <w:jc w:val="center"/>
        <w:rPr>
          <w:b/>
          <w:bCs/>
        </w:rPr>
      </w:pPr>
    </w:p>
    <w:p w14:paraId="67C783C5" w14:textId="2D556C09" w:rsidR="00BB2DD5" w:rsidRDefault="00BB2DD5" w:rsidP="00C654C1">
      <w:pPr>
        <w:jc w:val="center"/>
      </w:pPr>
    </w:p>
    <w:p w14:paraId="4CAF0F23" w14:textId="77777777" w:rsidR="00BB2DD5" w:rsidRPr="00AA5CB1" w:rsidRDefault="00BB2DD5" w:rsidP="00C654C1">
      <w:pPr>
        <w:jc w:val="center"/>
      </w:pPr>
    </w:p>
    <w:p w14:paraId="62A6DD90" w14:textId="3E696EAC" w:rsidR="00945181" w:rsidRDefault="00D32BD6" w:rsidP="00C654C1">
      <w:pPr>
        <w:widowControl/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023E54D5" wp14:editId="46EDDAF2">
            <wp:simplePos x="0" y="0"/>
            <wp:positionH relativeFrom="margin">
              <wp:posOffset>-67945</wp:posOffset>
            </wp:positionH>
            <wp:positionV relativeFrom="paragraph">
              <wp:posOffset>1663065</wp:posOffset>
            </wp:positionV>
            <wp:extent cx="2714625" cy="1526540"/>
            <wp:effectExtent l="0" t="0" r="9525" b="0"/>
            <wp:wrapSquare wrapText="bothSides"/>
            <wp:docPr id="1507694801" name="Picture 23" descr="A high angle view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94801" name="Picture 23" descr="A high angle view of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181">
        <w:rPr>
          <w:b/>
          <w:bCs/>
        </w:rPr>
        <w:br w:type="page"/>
      </w:r>
    </w:p>
    <w:p w14:paraId="4412A089" w14:textId="71EEE624" w:rsidR="00BB2DD5" w:rsidRPr="001761CE" w:rsidRDefault="00D32BD6" w:rsidP="00D32BD6">
      <w:pPr>
        <w:pStyle w:val="Heading3"/>
      </w:pPr>
      <w:r>
        <w:lastRenderedPageBreak/>
        <w:t>Temperate woodland</w:t>
      </w:r>
    </w:p>
    <w:p w14:paraId="6E7917A1" w14:textId="71B06D04" w:rsidR="00C654C1" w:rsidRDefault="00D32BD6" w:rsidP="00C654C1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19A2F18E" wp14:editId="00EDAEA9">
            <wp:simplePos x="0" y="0"/>
            <wp:positionH relativeFrom="column">
              <wp:posOffset>3295015</wp:posOffset>
            </wp:positionH>
            <wp:positionV relativeFrom="paragraph">
              <wp:posOffset>196215</wp:posOffset>
            </wp:positionV>
            <wp:extent cx="2714625" cy="2036119"/>
            <wp:effectExtent l="0" t="0" r="0" b="2540"/>
            <wp:wrapSquare wrapText="bothSides"/>
            <wp:docPr id="1543598790" name="Picture 15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98790" name="Picture 15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3" behindDoc="0" locked="0" layoutInCell="1" allowOverlap="1" wp14:anchorId="45579E78" wp14:editId="309D3231">
            <wp:simplePos x="0" y="0"/>
            <wp:positionH relativeFrom="column">
              <wp:posOffset>18415</wp:posOffset>
            </wp:positionH>
            <wp:positionV relativeFrom="paragraph">
              <wp:posOffset>196850</wp:posOffset>
            </wp:positionV>
            <wp:extent cx="3057525" cy="1146175"/>
            <wp:effectExtent l="0" t="0" r="0" b="0"/>
            <wp:wrapSquare wrapText="bothSides"/>
            <wp:docPr id="1438333486" name="Picture 26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33486" name="Picture 26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955EF" w14:textId="50CA0862" w:rsidR="00BB2DD5" w:rsidRDefault="00BB2DD5" w:rsidP="00C654C1">
      <w:pPr>
        <w:jc w:val="center"/>
        <w:rPr>
          <w:b/>
          <w:bCs/>
        </w:rPr>
      </w:pPr>
    </w:p>
    <w:p w14:paraId="67F9DBCC" w14:textId="63E29EFD" w:rsidR="00BB2DD5" w:rsidRDefault="00D32BD6" w:rsidP="00C654C1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1089488E" wp14:editId="5C5DA6C3">
            <wp:simplePos x="0" y="0"/>
            <wp:positionH relativeFrom="column">
              <wp:posOffset>3266440</wp:posOffset>
            </wp:positionH>
            <wp:positionV relativeFrom="paragraph">
              <wp:posOffset>5005705</wp:posOffset>
            </wp:positionV>
            <wp:extent cx="2562225" cy="1921811"/>
            <wp:effectExtent l="0" t="0" r="0" b="2540"/>
            <wp:wrapSquare wrapText="bothSides"/>
            <wp:docPr id="11256518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4B64AC80" wp14:editId="2C26BAD2">
            <wp:simplePos x="0" y="0"/>
            <wp:positionH relativeFrom="margin">
              <wp:posOffset>3339465</wp:posOffset>
            </wp:positionH>
            <wp:positionV relativeFrom="paragraph">
              <wp:posOffset>3193415</wp:posOffset>
            </wp:positionV>
            <wp:extent cx="2505075" cy="1665605"/>
            <wp:effectExtent l="0" t="0" r="9525" b="0"/>
            <wp:wrapSquare wrapText="bothSides"/>
            <wp:docPr id="1656714214" name="Picture 20" descr="A forest with tall gras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14214" name="Picture 20" descr="A forest with tall grass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5" behindDoc="0" locked="0" layoutInCell="1" allowOverlap="1" wp14:anchorId="452EDA52" wp14:editId="0F984E38">
            <wp:simplePos x="0" y="0"/>
            <wp:positionH relativeFrom="column">
              <wp:posOffset>18415</wp:posOffset>
            </wp:positionH>
            <wp:positionV relativeFrom="paragraph">
              <wp:posOffset>3739515</wp:posOffset>
            </wp:positionV>
            <wp:extent cx="2828925" cy="1884680"/>
            <wp:effectExtent l="0" t="0" r="0" b="1270"/>
            <wp:wrapSquare wrapText="bothSides"/>
            <wp:docPr id="1015118720" name="Picture 18" descr="A dirt path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18720" name="Picture 18" descr="A dirt path through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2" behindDoc="0" locked="0" layoutInCell="1" allowOverlap="1" wp14:anchorId="7C457BD5" wp14:editId="4A36BA7D">
            <wp:simplePos x="0" y="0"/>
            <wp:positionH relativeFrom="margin">
              <wp:posOffset>-635</wp:posOffset>
            </wp:positionH>
            <wp:positionV relativeFrom="paragraph">
              <wp:posOffset>1809750</wp:posOffset>
            </wp:positionV>
            <wp:extent cx="2781300" cy="1445895"/>
            <wp:effectExtent l="0" t="0" r="0" b="1905"/>
            <wp:wrapSquare wrapText="bothSides"/>
            <wp:docPr id="1516464302" name="Picture 25" descr="A field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4302" name="Picture 25" descr="A field with tree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4" behindDoc="0" locked="0" layoutInCell="1" allowOverlap="1" wp14:anchorId="0CFDFBE3" wp14:editId="39CDC811">
            <wp:simplePos x="0" y="0"/>
            <wp:positionH relativeFrom="column">
              <wp:posOffset>3266440</wp:posOffset>
            </wp:positionH>
            <wp:positionV relativeFrom="paragraph">
              <wp:posOffset>1170305</wp:posOffset>
            </wp:positionV>
            <wp:extent cx="2714625" cy="1859280"/>
            <wp:effectExtent l="0" t="0" r="0" b="7620"/>
            <wp:wrapSquare wrapText="bothSides"/>
            <wp:docPr id="1585017499" name="Picture 27" descr="Tall trees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17499" name="Picture 27" descr="Tall trees in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EE0">
        <w:rPr>
          <w:noProof/>
        </w:rPr>
        <w:drawing>
          <wp:anchor distT="0" distB="0" distL="114300" distR="114300" simplePos="0" relativeHeight="251658256" behindDoc="0" locked="0" layoutInCell="1" allowOverlap="1" wp14:anchorId="3D05D53B" wp14:editId="718659FA">
            <wp:simplePos x="0" y="0"/>
            <wp:positionH relativeFrom="column">
              <wp:posOffset>66040</wp:posOffset>
            </wp:positionH>
            <wp:positionV relativeFrom="paragraph">
              <wp:posOffset>158115</wp:posOffset>
            </wp:positionV>
            <wp:extent cx="2714625" cy="1167130"/>
            <wp:effectExtent l="0" t="0" r="0" b="0"/>
            <wp:wrapSquare wrapText="bothSides"/>
            <wp:docPr id="14239007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0791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6B0E1D" w14:textId="41DD5978" w:rsidR="00C654C1" w:rsidRDefault="00C654C1" w:rsidP="00C654C1">
      <w:pPr>
        <w:jc w:val="center"/>
        <w:rPr>
          <w:b/>
          <w:bCs/>
        </w:rPr>
      </w:pPr>
    </w:p>
    <w:p w14:paraId="58E88F11" w14:textId="1696238C" w:rsidR="00BB2DD5" w:rsidRDefault="00BB2DD5" w:rsidP="00C654C1">
      <w:pPr>
        <w:jc w:val="center"/>
      </w:pPr>
    </w:p>
    <w:p w14:paraId="6A705A90" w14:textId="530949FC" w:rsidR="00BB2DD5" w:rsidRDefault="00BB2DD5" w:rsidP="00C654C1">
      <w:pPr>
        <w:jc w:val="center"/>
      </w:pPr>
    </w:p>
    <w:p w14:paraId="6FF978FF" w14:textId="731C249A" w:rsidR="00153ABF" w:rsidRDefault="00153ABF" w:rsidP="00C654C1">
      <w:pPr>
        <w:widowControl/>
        <w:spacing w:after="0" w:line="240" w:lineRule="auto"/>
        <w:jc w:val="center"/>
        <w:rPr>
          <w:b/>
          <w:bCs/>
        </w:rPr>
      </w:pPr>
    </w:p>
    <w:p w14:paraId="4E1F27BC" w14:textId="3F4DED11" w:rsidR="00C654C1" w:rsidRDefault="00C654C1" w:rsidP="00C654C1">
      <w:pPr>
        <w:jc w:val="center"/>
        <w:rPr>
          <w:b/>
          <w:bCs/>
        </w:rPr>
      </w:pPr>
    </w:p>
    <w:p w14:paraId="3FB37145" w14:textId="21D23D50" w:rsidR="00BB2DD5" w:rsidRDefault="00BB2DD5" w:rsidP="00C654C1">
      <w:pPr>
        <w:jc w:val="center"/>
      </w:pPr>
    </w:p>
    <w:p w14:paraId="2E9FDAE4" w14:textId="43ACAF0F" w:rsidR="00BB2DD5" w:rsidRDefault="00BB2DD5" w:rsidP="00C654C1">
      <w:pPr>
        <w:jc w:val="center"/>
      </w:pPr>
    </w:p>
    <w:p w14:paraId="082ADD56" w14:textId="7C6485D1" w:rsidR="00C654C1" w:rsidRDefault="00C654C1" w:rsidP="00C654C1">
      <w:pPr>
        <w:jc w:val="center"/>
        <w:rPr>
          <w:b/>
          <w:bCs/>
        </w:rPr>
      </w:pPr>
    </w:p>
    <w:p w14:paraId="36A10556" w14:textId="13E825A5" w:rsidR="00BB2DD5" w:rsidRDefault="00BB2DD5" w:rsidP="00C654C1">
      <w:pPr>
        <w:jc w:val="center"/>
      </w:pPr>
    </w:p>
    <w:p w14:paraId="427C30FF" w14:textId="5C1AAF81" w:rsidR="00BB2DD5" w:rsidRDefault="00BB2DD5" w:rsidP="00C654C1">
      <w:pPr>
        <w:jc w:val="center"/>
      </w:pPr>
    </w:p>
    <w:p w14:paraId="77CC61AE" w14:textId="77777777" w:rsidR="00C654C1" w:rsidRDefault="00C654C1" w:rsidP="00C654C1">
      <w:pPr>
        <w:jc w:val="center"/>
        <w:rPr>
          <w:b/>
          <w:bCs/>
        </w:rPr>
      </w:pPr>
    </w:p>
    <w:p w14:paraId="41E6F20C" w14:textId="1CBEC27D" w:rsidR="00BB2DD5" w:rsidRDefault="00BB2DD5" w:rsidP="00C654C1">
      <w:pPr>
        <w:jc w:val="center"/>
      </w:pPr>
    </w:p>
    <w:p w14:paraId="68DAC844" w14:textId="5021DB5F" w:rsidR="00BB2DD5" w:rsidRPr="0067270D" w:rsidRDefault="00BB2DD5" w:rsidP="00C654C1">
      <w:pPr>
        <w:jc w:val="center"/>
      </w:pPr>
    </w:p>
    <w:p w14:paraId="0D138789" w14:textId="77777777" w:rsidR="00C654C1" w:rsidRDefault="00C654C1" w:rsidP="00C654C1">
      <w:pPr>
        <w:jc w:val="center"/>
        <w:rPr>
          <w:b/>
          <w:bCs/>
        </w:rPr>
      </w:pPr>
    </w:p>
    <w:p w14:paraId="737BE159" w14:textId="17A3D973" w:rsidR="00BB2DD5" w:rsidRDefault="00BB2DD5" w:rsidP="00C654C1">
      <w:pPr>
        <w:jc w:val="center"/>
        <w:rPr>
          <w:b/>
          <w:bCs/>
        </w:rPr>
      </w:pPr>
    </w:p>
    <w:p w14:paraId="5D6CB9CA" w14:textId="77777777" w:rsidR="00BB2DD5" w:rsidRPr="00FF5AF6" w:rsidRDefault="00BB2DD5" w:rsidP="00C654C1">
      <w:pPr>
        <w:jc w:val="center"/>
      </w:pPr>
    </w:p>
    <w:p w14:paraId="69BE45A2" w14:textId="77777777" w:rsidR="00C654C1" w:rsidRDefault="00C654C1" w:rsidP="00C654C1">
      <w:pPr>
        <w:jc w:val="center"/>
        <w:rPr>
          <w:b/>
          <w:bCs/>
        </w:rPr>
      </w:pPr>
    </w:p>
    <w:p w14:paraId="09AA3996" w14:textId="4055B650" w:rsidR="00BB2DD5" w:rsidRDefault="00BB2DD5" w:rsidP="00C654C1">
      <w:pPr>
        <w:jc w:val="center"/>
      </w:pPr>
    </w:p>
    <w:p w14:paraId="7BDDB5B2" w14:textId="02953F03" w:rsidR="00C654C1" w:rsidRDefault="00C654C1" w:rsidP="00C654C1">
      <w:pPr>
        <w:jc w:val="center"/>
        <w:rPr>
          <w:b/>
          <w:bCs/>
        </w:rPr>
      </w:pPr>
    </w:p>
    <w:p w14:paraId="4BB831C8" w14:textId="2AB35FA8" w:rsidR="00BB2DD5" w:rsidRDefault="00BB2DD5" w:rsidP="00C654C1">
      <w:pPr>
        <w:jc w:val="center"/>
        <w:rPr>
          <w:b/>
          <w:bCs/>
        </w:rPr>
      </w:pPr>
    </w:p>
    <w:p w14:paraId="53B9BBE7" w14:textId="34F704ED" w:rsidR="00BB2DD5" w:rsidRDefault="00BB2DD5" w:rsidP="00C654C1">
      <w:pPr>
        <w:jc w:val="center"/>
      </w:pPr>
    </w:p>
    <w:p w14:paraId="46FEAB4E" w14:textId="1711E9BA" w:rsidR="00C654C1" w:rsidRDefault="00C654C1" w:rsidP="00C654C1">
      <w:pPr>
        <w:jc w:val="center"/>
        <w:rPr>
          <w:b/>
          <w:bCs/>
        </w:rPr>
      </w:pPr>
    </w:p>
    <w:p w14:paraId="6953A25E" w14:textId="44163A4E" w:rsidR="00BB2DD5" w:rsidRDefault="00BB2DD5" w:rsidP="00C654C1">
      <w:pPr>
        <w:jc w:val="center"/>
      </w:pPr>
    </w:p>
    <w:p w14:paraId="47CD0620" w14:textId="77777777" w:rsidR="00BB2DD5" w:rsidRDefault="00BB2DD5" w:rsidP="00C654C1">
      <w:pPr>
        <w:jc w:val="center"/>
      </w:pPr>
    </w:p>
    <w:p w14:paraId="48EB7131" w14:textId="46A01859" w:rsidR="00BB2DD5" w:rsidRDefault="00BB2DD5" w:rsidP="00C654C1">
      <w:pPr>
        <w:jc w:val="center"/>
      </w:pPr>
    </w:p>
    <w:p w14:paraId="53D8E1F0" w14:textId="66A4315F" w:rsidR="00BB2DD5" w:rsidRDefault="00BB2DD5" w:rsidP="00C654C1">
      <w:pPr>
        <w:jc w:val="center"/>
        <w:rPr>
          <w:b/>
          <w:bCs/>
        </w:rPr>
      </w:pPr>
    </w:p>
    <w:p w14:paraId="6BAFA834" w14:textId="215C4078" w:rsidR="00E774FE" w:rsidRDefault="00E774FE" w:rsidP="00C654C1">
      <w:pPr>
        <w:jc w:val="center"/>
        <w:rPr>
          <w:b/>
          <w:bCs/>
        </w:rPr>
      </w:pPr>
    </w:p>
    <w:p w14:paraId="4CBC8F52" w14:textId="0A1E80A3" w:rsidR="00BB2DD5" w:rsidRDefault="00BB2DD5" w:rsidP="00C654C1">
      <w:pPr>
        <w:jc w:val="center"/>
        <w:rPr>
          <w:b/>
          <w:bCs/>
        </w:rPr>
      </w:pPr>
    </w:p>
    <w:p w14:paraId="5825CCFB" w14:textId="77777777" w:rsidR="00BB2DD5" w:rsidRPr="00D7107F" w:rsidRDefault="00BB2DD5" w:rsidP="00C654C1">
      <w:pPr>
        <w:jc w:val="center"/>
      </w:pPr>
    </w:p>
    <w:p w14:paraId="3E9AD454" w14:textId="1AF5F760" w:rsidR="00E724C5" w:rsidRDefault="00E724C5" w:rsidP="00C654C1">
      <w:pPr>
        <w:widowControl/>
        <w:spacing w:after="0" w:line="240" w:lineRule="auto"/>
        <w:jc w:val="center"/>
      </w:pPr>
    </w:p>
    <w:sectPr w:rsidR="00E724C5" w:rsidSect="008213FA"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2CA1D" w14:textId="77777777" w:rsidR="00B44194" w:rsidRDefault="00B44194" w:rsidP="00A21BF1">
      <w:pPr>
        <w:spacing w:line="240" w:lineRule="auto"/>
      </w:pPr>
      <w:r>
        <w:separator/>
      </w:r>
    </w:p>
  </w:endnote>
  <w:endnote w:type="continuationSeparator" w:id="0">
    <w:p w14:paraId="3005FDB9" w14:textId="77777777" w:rsidR="00B44194" w:rsidRDefault="00B44194" w:rsidP="00A21BF1">
      <w:pPr>
        <w:spacing w:line="240" w:lineRule="auto"/>
      </w:pPr>
      <w:r>
        <w:continuationSeparator/>
      </w:r>
    </w:p>
  </w:endnote>
  <w:endnote w:type="continuationNotice" w:id="1">
    <w:p w14:paraId="68DE8133" w14:textId="77777777" w:rsidR="0046352F" w:rsidRDefault="004635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0F0FC7AD" w14:textId="77777777" w:rsidTr="00824DA9">
      <w:trPr>
        <w:trHeight w:val="601"/>
      </w:trPr>
      <w:tc>
        <w:tcPr>
          <w:tcW w:w="9849" w:type="dxa"/>
          <w:vAlign w:val="bottom"/>
        </w:tcPr>
        <w:p w14:paraId="4969A679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9656A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75245CFA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B6BFE34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1C241AC" w14:textId="77777777" w:rsidTr="00AF702B">
      <w:trPr>
        <w:trHeight w:val="454"/>
      </w:trPr>
      <w:tc>
        <w:tcPr>
          <w:tcW w:w="2127" w:type="dxa"/>
          <w:vAlign w:val="bottom"/>
        </w:tcPr>
        <w:p w14:paraId="1989D4A4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BA889FD" wp14:editId="2BC269F5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57AF5F0F" w14:textId="77777777" w:rsidR="000706AA" w:rsidRPr="00F87F18" w:rsidRDefault="00F1251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7DDEA739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45E4902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006C8238" w14:textId="77777777" w:rsidTr="00AF702B">
      <w:trPr>
        <w:trHeight w:val="454"/>
      </w:trPr>
      <w:tc>
        <w:tcPr>
          <w:tcW w:w="2127" w:type="dxa"/>
          <w:vAlign w:val="bottom"/>
        </w:tcPr>
        <w:p w14:paraId="28E03C30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68B2404" wp14:editId="72F16EC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3D71B808" w14:textId="77777777" w:rsidR="009A44F3" w:rsidRPr="00F87F18" w:rsidRDefault="00F12510" w:rsidP="009A44F3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4EADE665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5DCC436F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999C9" w14:textId="77777777" w:rsidR="00B44194" w:rsidRDefault="00B44194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1599B9F3" w14:textId="77777777" w:rsidR="00B44194" w:rsidRDefault="00B44194" w:rsidP="00A21BF1">
      <w:pPr>
        <w:spacing w:line="240" w:lineRule="auto"/>
      </w:pPr>
      <w:r>
        <w:continuationSeparator/>
      </w:r>
    </w:p>
  </w:footnote>
  <w:footnote w:type="continuationNotice" w:id="1">
    <w:p w14:paraId="35CFC557" w14:textId="77777777" w:rsidR="0046352F" w:rsidRDefault="004635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38D4593D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548CCE54" w14:textId="713BB686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46352F">
            <w:rPr>
              <w:b/>
              <w:bCs/>
              <w:noProof/>
              <w:sz w:val="22"/>
            </w:rPr>
            <w:t>Bushfire and ice • Australian ecosystems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45704224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2DDCE598" w14:textId="77777777" w:rsidTr="00BC6039">
      <w:trPr>
        <w:trHeight w:val="1247"/>
      </w:trPr>
      <w:tc>
        <w:tcPr>
          <w:tcW w:w="8080" w:type="dxa"/>
        </w:tcPr>
        <w:p w14:paraId="59EE8122" w14:textId="77777777" w:rsidR="004A5DC3" w:rsidRPr="00541954" w:rsidRDefault="008A3EC4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5C679493" wp14:editId="0CBBAA91">
                <wp:extent cx="2376000" cy="487883"/>
                <wp:effectExtent l="0" t="0" r="0" b="7620"/>
                <wp:docPr id="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78" t="20004" b="20004"/>
                        <a:stretch/>
                      </pic:blipFill>
                      <pic:spPr bwMode="auto">
                        <a:xfrm>
                          <a:off x="0" y="0"/>
                          <a:ext cx="2376000" cy="487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60D5CF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DFFF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56A"/>
    <w:rsid w:val="000044A0"/>
    <w:rsid w:val="0000676F"/>
    <w:rsid w:val="000111D3"/>
    <w:rsid w:val="0001166E"/>
    <w:rsid w:val="00013278"/>
    <w:rsid w:val="00024ABE"/>
    <w:rsid w:val="00024C46"/>
    <w:rsid w:val="00025BC1"/>
    <w:rsid w:val="00030759"/>
    <w:rsid w:val="00032047"/>
    <w:rsid w:val="00032D70"/>
    <w:rsid w:val="00034E1C"/>
    <w:rsid w:val="00034E58"/>
    <w:rsid w:val="00036FD8"/>
    <w:rsid w:val="00037557"/>
    <w:rsid w:val="000435A2"/>
    <w:rsid w:val="000478E5"/>
    <w:rsid w:val="00053BA4"/>
    <w:rsid w:val="00054CDA"/>
    <w:rsid w:val="000551ED"/>
    <w:rsid w:val="00055D51"/>
    <w:rsid w:val="00057FCB"/>
    <w:rsid w:val="000616DC"/>
    <w:rsid w:val="00063979"/>
    <w:rsid w:val="000706AA"/>
    <w:rsid w:val="00070883"/>
    <w:rsid w:val="000734A4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A6BCA"/>
    <w:rsid w:val="000B0F6E"/>
    <w:rsid w:val="000B19DA"/>
    <w:rsid w:val="000B466A"/>
    <w:rsid w:val="000B7385"/>
    <w:rsid w:val="000B7A79"/>
    <w:rsid w:val="000C4276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2BB1"/>
    <w:rsid w:val="00134FBB"/>
    <w:rsid w:val="0013671F"/>
    <w:rsid w:val="00136A2D"/>
    <w:rsid w:val="00136E4E"/>
    <w:rsid w:val="00143C3B"/>
    <w:rsid w:val="00153ABF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0E8B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E7D94"/>
    <w:rsid w:val="001F435C"/>
    <w:rsid w:val="001F6C35"/>
    <w:rsid w:val="001F7781"/>
    <w:rsid w:val="00202FB6"/>
    <w:rsid w:val="002033DF"/>
    <w:rsid w:val="00205972"/>
    <w:rsid w:val="00215A55"/>
    <w:rsid w:val="00221CEC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96A2B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57A5E"/>
    <w:rsid w:val="003605CF"/>
    <w:rsid w:val="00361AAA"/>
    <w:rsid w:val="003635CD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4C03"/>
    <w:rsid w:val="003B69A4"/>
    <w:rsid w:val="003B7795"/>
    <w:rsid w:val="003C0C76"/>
    <w:rsid w:val="003C1822"/>
    <w:rsid w:val="003C244E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3B50"/>
    <w:rsid w:val="00415458"/>
    <w:rsid w:val="004218FA"/>
    <w:rsid w:val="00422BB5"/>
    <w:rsid w:val="00427C89"/>
    <w:rsid w:val="00427FC2"/>
    <w:rsid w:val="00430E61"/>
    <w:rsid w:val="00433740"/>
    <w:rsid w:val="00433807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6352F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87777"/>
    <w:rsid w:val="00491E31"/>
    <w:rsid w:val="00491FBC"/>
    <w:rsid w:val="004955B3"/>
    <w:rsid w:val="0049596E"/>
    <w:rsid w:val="004A3742"/>
    <w:rsid w:val="004A3C33"/>
    <w:rsid w:val="004A4A67"/>
    <w:rsid w:val="004A512B"/>
    <w:rsid w:val="004A5DC3"/>
    <w:rsid w:val="004B09CA"/>
    <w:rsid w:val="004B2A31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00F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4007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3E0A"/>
    <w:rsid w:val="005C6A7B"/>
    <w:rsid w:val="005D0054"/>
    <w:rsid w:val="005D1F4F"/>
    <w:rsid w:val="005D6390"/>
    <w:rsid w:val="005E0607"/>
    <w:rsid w:val="005E5F13"/>
    <w:rsid w:val="005E7C16"/>
    <w:rsid w:val="005F01DF"/>
    <w:rsid w:val="005F1828"/>
    <w:rsid w:val="005F5A77"/>
    <w:rsid w:val="005F6403"/>
    <w:rsid w:val="00600829"/>
    <w:rsid w:val="006033BF"/>
    <w:rsid w:val="0060470A"/>
    <w:rsid w:val="00604DCB"/>
    <w:rsid w:val="00605DFC"/>
    <w:rsid w:val="006061C4"/>
    <w:rsid w:val="00607ECE"/>
    <w:rsid w:val="00610DD3"/>
    <w:rsid w:val="00615B29"/>
    <w:rsid w:val="006168C5"/>
    <w:rsid w:val="00616D68"/>
    <w:rsid w:val="00617481"/>
    <w:rsid w:val="00617D96"/>
    <w:rsid w:val="00620D04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5BF2"/>
    <w:rsid w:val="006560AD"/>
    <w:rsid w:val="006564E2"/>
    <w:rsid w:val="0065653A"/>
    <w:rsid w:val="0065703F"/>
    <w:rsid w:val="00662908"/>
    <w:rsid w:val="00670DAF"/>
    <w:rsid w:val="006710B5"/>
    <w:rsid w:val="00673698"/>
    <w:rsid w:val="00673AB8"/>
    <w:rsid w:val="00674873"/>
    <w:rsid w:val="006757D5"/>
    <w:rsid w:val="006779C4"/>
    <w:rsid w:val="00681BBB"/>
    <w:rsid w:val="0068307E"/>
    <w:rsid w:val="00683BB9"/>
    <w:rsid w:val="00683BF1"/>
    <w:rsid w:val="006863F4"/>
    <w:rsid w:val="00692201"/>
    <w:rsid w:val="00692BE2"/>
    <w:rsid w:val="00693691"/>
    <w:rsid w:val="00693D1B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56DF"/>
    <w:rsid w:val="006F6540"/>
    <w:rsid w:val="006F6D3A"/>
    <w:rsid w:val="006F7830"/>
    <w:rsid w:val="00702D6E"/>
    <w:rsid w:val="00706AA0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5B6F"/>
    <w:rsid w:val="007F7D15"/>
    <w:rsid w:val="008008B7"/>
    <w:rsid w:val="00800DBC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3EC4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181"/>
    <w:rsid w:val="00945C25"/>
    <w:rsid w:val="009468DF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547"/>
    <w:rsid w:val="00974FCD"/>
    <w:rsid w:val="00976683"/>
    <w:rsid w:val="00982F40"/>
    <w:rsid w:val="00992DE4"/>
    <w:rsid w:val="00993DCF"/>
    <w:rsid w:val="009A37C6"/>
    <w:rsid w:val="009A3A65"/>
    <w:rsid w:val="009A3B8F"/>
    <w:rsid w:val="009A44F3"/>
    <w:rsid w:val="009A505F"/>
    <w:rsid w:val="009A7ABD"/>
    <w:rsid w:val="009B0690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25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E0C"/>
    <w:rsid w:val="00A57F45"/>
    <w:rsid w:val="00A60388"/>
    <w:rsid w:val="00A61423"/>
    <w:rsid w:val="00A63509"/>
    <w:rsid w:val="00A66CCE"/>
    <w:rsid w:val="00A672AB"/>
    <w:rsid w:val="00A70D90"/>
    <w:rsid w:val="00A7356C"/>
    <w:rsid w:val="00A74344"/>
    <w:rsid w:val="00A75BA6"/>
    <w:rsid w:val="00A86BBE"/>
    <w:rsid w:val="00A870F6"/>
    <w:rsid w:val="00A91E70"/>
    <w:rsid w:val="00A936C8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4194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2DD5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10B2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54C1"/>
    <w:rsid w:val="00C67622"/>
    <w:rsid w:val="00C70758"/>
    <w:rsid w:val="00C71AED"/>
    <w:rsid w:val="00C736F2"/>
    <w:rsid w:val="00C74B3B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2F16"/>
    <w:rsid w:val="00C9515B"/>
    <w:rsid w:val="00C9726E"/>
    <w:rsid w:val="00CA16EA"/>
    <w:rsid w:val="00CA19B4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2BD6"/>
    <w:rsid w:val="00D33428"/>
    <w:rsid w:val="00D349BA"/>
    <w:rsid w:val="00D36563"/>
    <w:rsid w:val="00D411E1"/>
    <w:rsid w:val="00D44DD8"/>
    <w:rsid w:val="00D44EE0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D1BD5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2C30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04D"/>
    <w:rsid w:val="00E31E5F"/>
    <w:rsid w:val="00E34679"/>
    <w:rsid w:val="00E3764D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24C5"/>
    <w:rsid w:val="00E72AD2"/>
    <w:rsid w:val="00E73B31"/>
    <w:rsid w:val="00E752E9"/>
    <w:rsid w:val="00E774FE"/>
    <w:rsid w:val="00E77AA6"/>
    <w:rsid w:val="00E77D05"/>
    <w:rsid w:val="00E81B64"/>
    <w:rsid w:val="00E82C79"/>
    <w:rsid w:val="00E84A64"/>
    <w:rsid w:val="00E854EF"/>
    <w:rsid w:val="00E87BF0"/>
    <w:rsid w:val="00E9656A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D0042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2510"/>
    <w:rsid w:val="00F1384F"/>
    <w:rsid w:val="00F168C3"/>
    <w:rsid w:val="00F16AD1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003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4439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1F38"/>
    <w:rsid w:val="00F956F1"/>
    <w:rsid w:val="00FA57C9"/>
    <w:rsid w:val="00FA5A28"/>
    <w:rsid w:val="00FA6858"/>
    <w:rsid w:val="00FA7467"/>
    <w:rsid w:val="00FB0851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  <w:rsid w:val="125EB419"/>
    <w:rsid w:val="5BEE644D"/>
    <w:rsid w:val="7C84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FDE2FA"/>
  <w15:docId w15:val="{CB0F0CF9-1EEB-4F15-B921-07571027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85C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85C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E8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BE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FF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FF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FF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BEA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C5F7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F7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FCA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71FF9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F9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shd w:val="clear" w:color="auto" w:fill="DDF0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FFBE" w:themeFill="accent4" w:themeFillShade="CC"/>
      </w:tcPr>
    </w:tblStylePr>
    <w:tblStylePr w:type="lastRow">
      <w:rPr>
        <w:b/>
        <w:bCs/>
        <w:color w:val="8AFF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shd w:val="clear" w:color="auto" w:fill="FBFFF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20" w:themeFill="accent6" w:themeFillShade="CC"/>
      </w:tcPr>
    </w:tblStylePr>
    <w:tblStylePr w:type="lastRow">
      <w:rPr>
        <w:b/>
        <w:bCs/>
        <w:color w:val="007C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shd w:val="clear" w:color="auto" w:fill="E2FBE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E26D" w:themeFill="accent5" w:themeFillShade="CC"/>
      </w:tcPr>
    </w:tblStylePr>
    <w:tblStylePr w:type="lastRow">
      <w:rPr>
        <w:b/>
        <w:bCs/>
        <w:color w:val="32E2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shd w:val="clear" w:color="auto" w:fill="B8FFC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57B591" w:themeColor="accent1"/>
        <w:bottom w:val="single" w:sz="4" w:space="0" w:color="57B591" w:themeColor="accent1"/>
        <w:right w:val="single" w:sz="4" w:space="0" w:color="57B5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F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F57" w:themeColor="accent1" w:themeShade="99"/>
          <w:insideV w:val="nil"/>
        </w:tcBorders>
        <w:shd w:val="clear" w:color="auto" w:fill="316F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F57" w:themeFill="accent1" w:themeFillShade="99"/>
      </w:tcPr>
    </w:tblStylePr>
    <w:tblStylePr w:type="band1Vert">
      <w:tblPr/>
      <w:tcPr>
        <w:shd w:val="clear" w:color="auto" w:fill="BBE1D2" w:themeFill="accent1" w:themeFillTint="66"/>
      </w:tcPr>
    </w:tblStylePr>
    <w:tblStylePr w:type="band1Horz">
      <w:tblPr/>
      <w:tcPr>
        <w:shd w:val="clear" w:color="auto" w:fill="AB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DFFF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DFFF5" w:themeColor="accent4"/>
        <w:bottom w:val="single" w:sz="4" w:space="0" w:color="EDFFF5" w:themeColor="accent4"/>
        <w:right w:val="single" w:sz="4" w:space="0" w:color="EDFFF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FF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FF87" w:themeColor="accent4" w:themeShade="99"/>
          <w:insideV w:val="nil"/>
        </w:tcBorders>
        <w:shd w:val="clear" w:color="auto" w:fill="28FF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FF87" w:themeFill="accent4" w:themeFillShade="99"/>
      </w:tcPr>
    </w:tblStylePr>
    <w:tblStylePr w:type="band1Vert">
      <w:tblPr/>
      <w:tcPr>
        <w:shd w:val="clear" w:color="auto" w:fill="F7FFFA" w:themeFill="accent4" w:themeFillTint="66"/>
      </w:tcPr>
    </w:tblStylePr>
    <w:tblStylePr w:type="band1Horz">
      <w:tblPr/>
      <w:tcPr>
        <w:shd w:val="clear" w:color="auto" w:fill="F6FFF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9C29" w:themeColor="accent6"/>
        <w:left w:val="single" w:sz="4" w:space="0" w:color="70EB99" w:themeColor="accent5"/>
        <w:bottom w:val="single" w:sz="4" w:space="0" w:color="70EB99" w:themeColor="accent5"/>
        <w:right w:val="single" w:sz="4" w:space="0" w:color="70EB9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B6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B64D" w:themeColor="accent5" w:themeShade="99"/>
          <w:insideV w:val="nil"/>
        </w:tcBorders>
        <w:shd w:val="clear" w:color="auto" w:fill="19B6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B64D" w:themeFill="accent5" w:themeFillShade="99"/>
      </w:tcPr>
    </w:tblStylePr>
    <w:tblStylePr w:type="band1Vert">
      <w:tblPr/>
      <w:tcPr>
        <w:shd w:val="clear" w:color="auto" w:fill="C5F7D6" w:themeFill="accent5" w:themeFillTint="66"/>
      </w:tcPr>
    </w:tblStylePr>
    <w:tblStylePr w:type="band1Horz">
      <w:tblPr/>
      <w:tcPr>
        <w:shd w:val="clear" w:color="auto" w:fill="B7F5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70EB99" w:themeColor="accent5"/>
        <w:left w:val="single" w:sz="4" w:space="0" w:color="009C29" w:themeColor="accent6"/>
        <w:bottom w:val="single" w:sz="4" w:space="0" w:color="009C29" w:themeColor="accent6"/>
        <w:right w:val="single" w:sz="4" w:space="0" w:color="009C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18" w:themeColor="accent6" w:themeShade="99"/>
          <w:insideV w:val="nil"/>
        </w:tcBorders>
        <w:shd w:val="clear" w:color="auto" w:fill="005D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18" w:themeFill="accent6" w:themeFillShade="99"/>
      </w:tcPr>
    </w:tblStylePr>
    <w:tblStylePr w:type="band1Vert">
      <w:tblPr/>
      <w:tcPr>
        <w:shd w:val="clear" w:color="auto" w:fill="71FF96" w:themeFill="accent6" w:themeFillTint="66"/>
      </w:tcPr>
    </w:tblStylePr>
    <w:tblStylePr w:type="band1Horz">
      <w:tblPr/>
      <w:tcPr>
        <w:shd w:val="clear" w:color="auto" w:fill="4EFF7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57B591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5C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8B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DFFF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F56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FFB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70EB99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97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E0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9C29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57B591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57B591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57B59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57B591" w:themeColor="accent1"/>
      </w:pBdr>
      <w:spacing w:before="200" w:after="280"/>
      <w:ind w:left="936" w:right="936"/>
    </w:pPr>
    <w:rPr>
      <w:b/>
      <w:bCs/>
      <w:i/>
      <w:iCs/>
      <w:color w:val="57B5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57B591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1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  <w:shd w:val="clear" w:color="auto" w:fill="D5ECE3" w:themeFill="accent1" w:themeFillTint="3F"/>
      </w:tcPr>
    </w:tblStylePr>
    <w:tblStylePr w:type="band2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1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  <w:shd w:val="clear" w:color="auto" w:fill="FAFFFC" w:themeFill="accent4" w:themeFillTint="3F"/>
      </w:tcPr>
    </w:tblStylePr>
    <w:tblStylePr w:type="band2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1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  <w:shd w:val="clear" w:color="auto" w:fill="DBFAE5" w:themeFill="accent5" w:themeFillTint="3F"/>
      </w:tcPr>
    </w:tblStylePr>
    <w:tblStylePr w:type="band2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1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  <w:shd w:val="clear" w:color="auto" w:fill="A7FFBE" w:themeFill="accent6" w:themeFillTint="3F"/>
      </w:tcPr>
    </w:tblStylePr>
    <w:tblStylePr w:type="band2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D8B6D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1FFB0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23E062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41E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  <w:insideV w:val="single" w:sz="8" w:space="0" w:color="81C7AC" w:themeColor="accent1" w:themeTint="BF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7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  <w:insideV w:val="single" w:sz="8" w:space="0" w:color="F1FFF7" w:themeColor="accent4" w:themeTint="BF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FFF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  <w:insideV w:val="single" w:sz="8" w:space="0" w:color="93F0B2" w:themeColor="accent5" w:themeTint="BF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F0B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  <w:insideV w:val="single" w:sz="8" w:space="0" w:color="00F440" w:themeColor="accent6" w:themeTint="BF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4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E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E8" w:themeFill="accent1" w:themeFillTint="33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tcBorders>
          <w:insideH w:val="single" w:sz="6" w:space="0" w:color="57B591" w:themeColor="accent1"/>
          <w:insideV w:val="single" w:sz="6" w:space="0" w:color="57B591" w:themeColor="accent1"/>
        </w:tcBorders>
        <w:shd w:val="clear" w:color="auto" w:fill="AB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F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FFC" w:themeFill="accent4" w:themeFillTint="33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tcBorders>
          <w:insideH w:val="single" w:sz="6" w:space="0" w:color="EDFFF5" w:themeColor="accent4"/>
          <w:insideV w:val="single" w:sz="6" w:space="0" w:color="EDFFF5" w:themeColor="accent4"/>
        </w:tcBorders>
        <w:shd w:val="clear" w:color="auto" w:fill="F6FFF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FD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BEA" w:themeFill="accent5" w:themeFillTint="33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tcBorders>
          <w:insideH w:val="single" w:sz="6" w:space="0" w:color="70EB99" w:themeColor="accent5"/>
          <w:insideV w:val="single" w:sz="6" w:space="0" w:color="70EB99" w:themeColor="accent5"/>
        </w:tcBorders>
        <w:shd w:val="clear" w:color="auto" w:fill="B7F5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CFF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FCA" w:themeFill="accent6" w:themeFillTint="33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tcBorders>
          <w:insideH w:val="single" w:sz="6" w:space="0" w:color="009C29" w:themeColor="accent6"/>
          <w:insideV w:val="single" w:sz="6" w:space="0" w:color="009C29" w:themeColor="accent6"/>
        </w:tcBorders>
        <w:shd w:val="clear" w:color="auto" w:fill="4EFF7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FFF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FFF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F5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F5C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FF7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FF7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B591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shd w:val="clear" w:color="auto" w:fill="D5EC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FFF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shd w:val="clear" w:color="auto" w:fill="FAFFF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EB99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shd w:val="clear" w:color="auto" w:fill="DBFAE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29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shd w:val="clear" w:color="auto" w:fill="A7FFB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57B5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B5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B5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B5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FFF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FFF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FFF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FF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EB9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EB9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EB9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A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2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FB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FF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A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FB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57B591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57B591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DFFF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85C4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85C48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57B591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57B591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2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.silvester\Downloads\Student%20Sheet%20(ScienceConnections)_AASE.dotx" TargetMode="External"/></Relationships>
</file>

<file path=word/theme/theme1.xml><?xml version="1.0" encoding="utf-8"?>
<a:theme xmlns:a="http://schemas.openxmlformats.org/drawingml/2006/main" name="Urban Growth">
  <a:themeElements>
    <a:clrScheme name="Science">
      <a:dk1>
        <a:srgbClr val="000000"/>
      </a:dk1>
      <a:lt1>
        <a:sysClr val="window" lastClr="FFFFFF"/>
      </a:lt1>
      <a:dk2>
        <a:srgbClr val="000000"/>
      </a:dk2>
      <a:lt2>
        <a:srgbClr val="57B591"/>
      </a:lt2>
      <a:accent1>
        <a:srgbClr val="57B591"/>
      </a:accent1>
      <a:accent2>
        <a:srgbClr val="F5B841"/>
      </a:accent2>
      <a:accent3>
        <a:srgbClr val="DBD7D2"/>
      </a:accent3>
      <a:accent4>
        <a:srgbClr val="EDFFF5"/>
      </a:accent4>
      <a:accent5>
        <a:srgbClr val="70EB99"/>
      </a:accent5>
      <a:accent6>
        <a:srgbClr val="009C29"/>
      </a:accent6>
      <a:hlink>
        <a:srgbClr val="57B591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Thumb xmlns="72742c65-25f8-4182-b9d2-6eb58ec07966" xsi:nil="true"/>
    <ResourceType xmlns="72742c65-25f8-4182-b9d2-6eb58ec07966" xsi:nil="true"/>
    <reSolveApproach xmlns="72742c65-25f8-4182-b9d2-6eb58ec07966" xsi:nil="true"/>
    <Filetype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AASID-2102554853-2437191</_dlc_DocId>
    <_dlc_DocIdUrl xmlns="249bb05d-9f36-4797-baf9-70f03887c0e2">
      <Url>https://ausacademyofscience.sharepoint.com/_layouts/15/DocIdRedir.aspx?ID=AASID-2102554853-2437191</Url>
      <Description>AASID-2102554853-2437191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8a69cd0a33f5faa61ba82f39978f6e3a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ff8e98207b9f9f2f1c1a1f9d91bc0e92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3.xml><?xml version="1.0" encoding="utf-8"?>
<ds:datastoreItem xmlns:ds="http://schemas.openxmlformats.org/officeDocument/2006/customXml" ds:itemID="{592F87CE-4311-4129-92C9-F0B631780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33E689F-54C3-4230-B55F-31AC345EB88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Sheet (ScienceConnections)_AASE.dotx</Template>
  <TotalTime>9</TotalTime>
  <Pages>5</Pages>
  <Words>45</Words>
  <Characters>260</Characters>
  <Application>Microsoft Office Word</Application>
  <DocSecurity>0</DocSecurity>
  <Lines>2</Lines>
  <Paragraphs>1</Paragraphs>
  <ScaleCrop>false</ScaleCrop>
  <Company>Australian Academy of Science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Ruqiyah</cp:lastModifiedBy>
  <cp:revision>26</cp:revision>
  <dcterms:created xsi:type="dcterms:W3CDTF">2024-12-11T23:38:00Z</dcterms:created>
  <dcterms:modified xsi:type="dcterms:W3CDTF">2025-02-10T00:27:00Z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a20585a0-19b1-4774-a6fc-2d4904f67c09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