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B56F6" w14:textId="5A7DC700" w:rsidR="004A5DC3" w:rsidRDefault="003356E0" w:rsidP="47E37340">
      <w:pPr>
        <w:pStyle w:val="Title"/>
        <w:rPr>
          <w:color w:val="auto"/>
        </w:rPr>
      </w:pPr>
      <w:commentRangeStart w:id="1"/>
      <w:commentRangeStart w:id="2"/>
      <w:commentRangeStart w:id="3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46B06F" wp14:editId="3B7140F0">
                <wp:simplePos x="0" y="0"/>
                <wp:positionH relativeFrom="page">
                  <wp:posOffset>9037320</wp:posOffset>
                </wp:positionH>
                <wp:positionV relativeFrom="paragraph">
                  <wp:posOffset>-1343025</wp:posOffset>
                </wp:positionV>
                <wp:extent cx="1927860" cy="791210"/>
                <wp:effectExtent l="0" t="0" r="0" b="889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79121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2435" w14:textId="5F3E5635" w:rsidR="00905356" w:rsidRDefault="00C07340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6B06F" id="Rectangle: Rounded Corners 2" o:spid="_x0000_s1026" style="position:absolute;margin-left:711.6pt;margin-top:-105.75pt;width:151.8pt;height:62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" fillcolor="#dbd7d2 [3206]" stroked="f" strokeweight="2pt">
                <v:textbox>
                  <w:txbxContent>
                    <w:p w14:paraId="33342435" w14:textId="5F3E5635" w:rsidR="00905356" w:rsidRDefault="00C07340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7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4233FD48">
        <w:rPr>
          <w:noProof/>
        </w:rPr>
        <w:t>Ecosystems beyond Earth</w:t>
      </w:r>
      <w:r w:rsidR="00E9656A" w:rsidRPr="47E37340">
        <w:rPr>
          <w:noProof/>
        </w:rPr>
        <w:t xml:space="preserve"> </w:t>
      </w:r>
      <w:r w:rsidR="00E9656A" w:rsidRPr="47E37340">
        <w:rPr>
          <w:color w:val="auto"/>
        </w:rPr>
        <w:t xml:space="preserve">• </w:t>
      </w:r>
      <w:r w:rsidR="00C07340" w:rsidRPr="47E37340">
        <w:rPr>
          <w:color w:val="auto"/>
        </w:rPr>
        <w:t xml:space="preserve">Australian </w:t>
      </w:r>
      <w:r w:rsidR="009624E7">
        <w:rPr>
          <w:color w:val="auto"/>
        </w:rPr>
        <w:t>f</w:t>
      </w:r>
      <w:r w:rsidR="00C07340" w:rsidRPr="47E37340">
        <w:rPr>
          <w:color w:val="auto"/>
        </w:rPr>
        <w:t xml:space="preserve">ood </w:t>
      </w:r>
      <w:r w:rsidR="009624E7">
        <w:rPr>
          <w:color w:val="auto"/>
        </w:rPr>
        <w:t>w</w:t>
      </w:r>
      <w:r w:rsidR="00C07340" w:rsidRPr="47E37340">
        <w:rPr>
          <w:color w:val="auto"/>
        </w:rPr>
        <w:t>eb</w:t>
      </w:r>
      <w:commentRangeEnd w:id="1"/>
      <w:r w:rsidR="000C5C9B">
        <w:rPr>
          <w:rStyle w:val="CommentReference"/>
          <w:rFonts w:asciiTheme="minorHAnsi" w:eastAsiaTheme="minorHAnsi" w:hAnsiTheme="minorHAnsi" w:cs="Times New Roman"/>
          <w:b w:val="0"/>
          <w:kern w:val="0"/>
        </w:rPr>
        <w:commentReference w:id="1"/>
      </w:r>
      <w:commentRangeEnd w:id="2"/>
      <w:r>
        <w:rPr>
          <w:rStyle w:val="CommentReference"/>
        </w:rPr>
        <w:commentReference w:id="2"/>
      </w:r>
      <w:commentRangeEnd w:id="3"/>
      <w:r>
        <w:rPr>
          <w:rStyle w:val="CommentReference"/>
        </w:rPr>
        <w:commentReference w:id="3"/>
      </w:r>
    </w:p>
    <w:p w14:paraId="6C79B5B5" w14:textId="76F2CFCA" w:rsidR="00C07340" w:rsidRDefault="00C07340" w:rsidP="00C07340"/>
    <w:p w14:paraId="1AB8D04F" w14:textId="77777777" w:rsidR="00AC71F0" w:rsidRDefault="00AC71F0" w:rsidP="00C07340"/>
    <w:p w14:paraId="6D4E459D" w14:textId="77777777" w:rsidR="00AC71F0" w:rsidRDefault="00AC71F0" w:rsidP="00C07340"/>
    <w:p w14:paraId="0CB1E6B7" w14:textId="4BC7736F" w:rsidR="00C07340" w:rsidRDefault="00C07340" w:rsidP="00C07340"/>
    <w:p w14:paraId="26A7C1DA" w14:textId="5F8708FC" w:rsidR="00C07340" w:rsidRDefault="00C07340" w:rsidP="00C07340"/>
    <w:tbl>
      <w:tblPr>
        <w:tblStyle w:val="TableGrid"/>
        <w:tblpPr w:leftFromText="180" w:rightFromText="180" w:vertAnchor="text" w:horzAnchor="margin" w:tblpY="261"/>
        <w:tblW w:w="146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5"/>
        <w:gridCol w:w="7600"/>
      </w:tblGrid>
      <w:tr w:rsidR="003356E0" w14:paraId="3C86AA8F" w14:textId="77777777" w:rsidTr="00FC2716">
        <w:tc>
          <w:tcPr>
            <w:tcW w:w="7200" w:type="dxa"/>
          </w:tcPr>
          <w:p w14:paraId="14FD7465" w14:textId="22F048A1" w:rsidR="003356E0" w:rsidRDefault="003356E0" w:rsidP="003356E0">
            <w:r>
              <w:rPr>
                <w:noProof/>
              </w:rPr>
              <w:drawing>
                <wp:inline distT="0" distB="0" distL="0" distR="0" wp14:anchorId="771F1476" wp14:editId="6764CC97">
                  <wp:extent cx="4799569" cy="2700000"/>
                  <wp:effectExtent l="0" t="0" r="1270" b="5715"/>
                  <wp:docPr id="63186126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6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A670063" w14:textId="7F585475" w:rsidR="003356E0" w:rsidRDefault="003356E0" w:rsidP="003356E0">
            <w:r>
              <w:rPr>
                <w:noProof/>
              </w:rPr>
              <w:drawing>
                <wp:inline distT="0" distB="0" distL="0" distR="0" wp14:anchorId="7AAD0CC7" wp14:editId="009F4C12">
                  <wp:extent cx="4799569" cy="2700000"/>
                  <wp:effectExtent l="0" t="0" r="1270" b="5715"/>
                  <wp:docPr id="131413921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6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6E0" w14:paraId="6613AC6E" w14:textId="77777777" w:rsidTr="00FC2716">
        <w:tc>
          <w:tcPr>
            <w:tcW w:w="7200" w:type="dxa"/>
          </w:tcPr>
          <w:p w14:paraId="154A0C90" w14:textId="3B9AF925" w:rsidR="003356E0" w:rsidRDefault="003356E0" w:rsidP="003356E0">
            <w:r>
              <w:rPr>
                <w:noProof/>
              </w:rPr>
              <w:lastRenderedPageBreak/>
              <w:drawing>
                <wp:inline distT="0" distB="0" distL="0" distR="0" wp14:anchorId="43CDCD5D" wp14:editId="3AFF659A">
                  <wp:extent cx="4799569" cy="2700000"/>
                  <wp:effectExtent l="0" t="0" r="1270" b="5715"/>
                  <wp:docPr id="125277546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6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4D0B745" w14:textId="3E31C209" w:rsidR="003356E0" w:rsidRDefault="003356E0" w:rsidP="003356E0">
            <w:r>
              <w:rPr>
                <w:noProof/>
              </w:rPr>
              <w:drawing>
                <wp:inline distT="0" distB="0" distL="0" distR="0" wp14:anchorId="15ED95E2" wp14:editId="15330936">
                  <wp:extent cx="4799569" cy="2700000"/>
                  <wp:effectExtent l="0" t="0" r="1270" b="5715"/>
                  <wp:docPr id="58562097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6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6E0" w14:paraId="2AFE4C27" w14:textId="77777777" w:rsidTr="00FC2716">
        <w:tc>
          <w:tcPr>
            <w:tcW w:w="7200" w:type="dxa"/>
          </w:tcPr>
          <w:p w14:paraId="6254B971" w14:textId="3E824636" w:rsidR="003356E0" w:rsidRDefault="61AAF0DB" w:rsidP="6775CA27">
            <w:r>
              <w:rPr>
                <w:noProof/>
              </w:rPr>
              <w:drawing>
                <wp:inline distT="0" distB="0" distL="0" distR="0" wp14:anchorId="4FC7B3DD" wp14:editId="5D1B0E93">
                  <wp:extent cx="4791984" cy="2700000"/>
                  <wp:effectExtent l="0" t="0" r="0" b="5715"/>
                  <wp:docPr id="296124698" name="Picture 29612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98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75B0C93" w14:textId="405D536E" w:rsidR="003356E0" w:rsidRDefault="61AAF0DB" w:rsidP="6775CA27">
            <w:r>
              <w:rPr>
                <w:noProof/>
              </w:rPr>
              <w:drawing>
                <wp:inline distT="0" distB="0" distL="0" distR="0" wp14:anchorId="5D531E27" wp14:editId="30DDCB79">
                  <wp:extent cx="4812177" cy="2700000"/>
                  <wp:effectExtent l="0" t="0" r="7620" b="5715"/>
                  <wp:docPr id="175498073" name="Picture 175498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77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6E0" w14:paraId="05D59FC7" w14:textId="77777777" w:rsidTr="00FC2716">
        <w:tc>
          <w:tcPr>
            <w:tcW w:w="7200" w:type="dxa"/>
          </w:tcPr>
          <w:p w14:paraId="21029083" w14:textId="5CA17CC8" w:rsidR="003356E0" w:rsidRDefault="61AAF0DB" w:rsidP="6775CA27">
            <w:r>
              <w:rPr>
                <w:noProof/>
              </w:rPr>
              <w:lastRenderedPageBreak/>
              <w:drawing>
                <wp:inline distT="0" distB="0" distL="0" distR="0" wp14:anchorId="032B53FA" wp14:editId="41B3FC2B">
                  <wp:extent cx="4810345" cy="2700000"/>
                  <wp:effectExtent l="0" t="0" r="0" b="5715"/>
                  <wp:docPr id="1394672442" name="Picture 139467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345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7A6EC056" w14:textId="2DBF11FB" w:rsidR="003356E0" w:rsidRDefault="003356E0" w:rsidP="003356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1987D" wp14:editId="15E0C6B9">
                  <wp:extent cx="4800311" cy="2700000"/>
                  <wp:effectExtent l="0" t="0" r="635" b="5715"/>
                  <wp:docPr id="76653930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39309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311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6E0" w14:paraId="388800F4" w14:textId="77777777" w:rsidTr="00FC2716">
        <w:tc>
          <w:tcPr>
            <w:tcW w:w="7200" w:type="dxa"/>
          </w:tcPr>
          <w:p w14:paraId="6F32E411" w14:textId="0582070D" w:rsidR="003356E0" w:rsidRDefault="003356E0" w:rsidP="003356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5538B0" wp14:editId="0476A014">
                  <wp:extent cx="4799569" cy="2700000"/>
                  <wp:effectExtent l="0" t="0" r="1270" b="5715"/>
                  <wp:docPr id="6610249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024983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6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E644A6D" w14:textId="43F6BAFE" w:rsidR="003356E0" w:rsidRDefault="003356E0" w:rsidP="003356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708686" wp14:editId="144F9436">
                  <wp:extent cx="4799569" cy="2700000"/>
                  <wp:effectExtent l="0" t="0" r="1270" b="5715"/>
                  <wp:docPr id="70226935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26935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69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6E0" w14:paraId="26598A72" w14:textId="77777777" w:rsidTr="00FC2716">
        <w:tc>
          <w:tcPr>
            <w:tcW w:w="7200" w:type="dxa"/>
          </w:tcPr>
          <w:p w14:paraId="4248005E" w14:textId="218E53FB" w:rsidR="003356E0" w:rsidRDefault="003356E0" w:rsidP="003356E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389853" wp14:editId="2D44DE93">
                  <wp:extent cx="4799568" cy="2700000"/>
                  <wp:effectExtent l="0" t="0" r="1270" b="5715"/>
                  <wp:docPr id="33753922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539226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68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F42F262" w14:textId="12792F74" w:rsidR="003356E0" w:rsidRDefault="775D324B" w:rsidP="47E37340">
            <w:r>
              <w:rPr>
                <w:noProof/>
              </w:rPr>
              <w:drawing>
                <wp:inline distT="0" distB="0" distL="0" distR="0" wp14:anchorId="3325B4B8" wp14:editId="5932C4AA">
                  <wp:extent cx="4812177" cy="2700000"/>
                  <wp:effectExtent l="0" t="0" r="7620" b="5715"/>
                  <wp:docPr id="1339775141" name="Picture 133977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77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6E0" w14:paraId="05DBC8E7" w14:textId="77777777" w:rsidTr="00FC2716">
        <w:tc>
          <w:tcPr>
            <w:tcW w:w="7200" w:type="dxa"/>
          </w:tcPr>
          <w:p w14:paraId="03405216" w14:textId="4656C8F7" w:rsidR="003356E0" w:rsidRDefault="775D324B" w:rsidP="47E37340">
            <w:r>
              <w:rPr>
                <w:noProof/>
              </w:rPr>
              <w:drawing>
                <wp:inline distT="0" distB="0" distL="0" distR="0" wp14:anchorId="06EB63BD" wp14:editId="75870E0B">
                  <wp:extent cx="4810345" cy="2700000"/>
                  <wp:effectExtent l="0" t="0" r="0" b="5715"/>
                  <wp:docPr id="350667385" name="Picture 35066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345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599BC5B" w14:textId="77777777" w:rsidR="003356E0" w:rsidRDefault="003356E0" w:rsidP="003356E0">
            <w:pPr>
              <w:rPr>
                <w:noProof/>
              </w:rPr>
            </w:pPr>
          </w:p>
        </w:tc>
      </w:tr>
    </w:tbl>
    <w:p w14:paraId="7679441F" w14:textId="2C30D1C2" w:rsidR="00C07340" w:rsidRDefault="00C07340" w:rsidP="00C07340"/>
    <w:p w14:paraId="14AF6620" w14:textId="77777777" w:rsidR="00C07340" w:rsidRPr="00C07340" w:rsidRDefault="00C07340" w:rsidP="00C07340"/>
    <w:sectPr w:rsidR="00C07340" w:rsidRPr="00C07340" w:rsidSect="00F32B6C"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38" w:h="11906" w:orient="landscape" w:code="9"/>
      <w:pgMar w:top="1021" w:right="1134" w:bottom="1021" w:left="1134" w:header="624" w:footer="28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Ruqiyah" w:date="2025-02-05T16:33:00Z" w:initials="RP">
    <w:p w14:paraId="4C662F64" w14:textId="1C69C034" w:rsidR="000C5C9B" w:rsidRDefault="000C5C9B" w:rsidP="000C5C9B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"mailto:helen.silvester@science.org.au"</w:instrText>
      </w:r>
      <w:bookmarkStart w:id="4" w:name="_@_B61A97D17E964533BE8763ABCF913904Z"/>
      <w:r>
        <w:fldChar w:fldCharType="separate"/>
      </w:r>
      <w:bookmarkEnd w:id="4"/>
      <w:r w:rsidRPr="000C5C9B">
        <w:rPr>
          <w:rStyle w:val="Mention"/>
          <w:noProof/>
        </w:rPr>
        <w:t>@Helen Silvester</w:t>
      </w:r>
      <w:r>
        <w:fldChar w:fldCharType="end"/>
      </w:r>
      <w:r>
        <w:t xml:space="preserve"> Not 100% necessary but if you link me the original PPT where these cards were made, I will correct some typos and polish them up a little</w:t>
      </w:r>
    </w:p>
  </w:comment>
  <w:comment w:id="2" w:author="Helen Silvester" w:date="2025-02-06T14:53:00Z" w:initials="HS">
    <w:p w14:paraId="2B2447A2" w14:textId="4B200AAD" w:rsidR="008F7904" w:rsidRDefault="008F7904">
      <w:pPr>
        <w:pStyle w:val="CommentText"/>
      </w:pPr>
      <w:r>
        <w:rPr>
          <w:rStyle w:val="CommentReference"/>
        </w:rPr>
        <w:annotationRef/>
      </w:r>
      <w:r w:rsidRPr="41BAA922">
        <w:t xml:space="preserve">Thank you. The original pictures are here </w:t>
      </w:r>
      <w:hyperlink r:id="rId1">
        <w:r w:rsidRPr="25929436">
          <w:rPr>
            <w:rStyle w:val="Hyperlink"/>
          </w:rPr>
          <w:t>Potential pictures and photos</w:t>
        </w:r>
      </w:hyperlink>
      <w:r w:rsidRPr="79684A74">
        <w:t>. I prepared in this word document rather than in powerpoint (which might have been better).</w:t>
      </w:r>
    </w:p>
  </w:comment>
  <w:comment w:id="3" w:author="Ruqiyah Patel" w:date="2025-02-10T09:11:00Z" w:initials="RP">
    <w:p w14:paraId="56AEA717" w14:textId="073A8EBD" w:rsidR="009624E7" w:rsidRDefault="009624E7">
      <w:pPr>
        <w:pStyle w:val="CommentText"/>
      </w:pPr>
      <w:r>
        <w:rPr>
          <w:rStyle w:val="CommentReference"/>
        </w:rPr>
        <w:annotationRef/>
      </w:r>
      <w:r w:rsidRPr="28AEFD98">
        <w:t>Oh I see, I assumed these were images of slides. If I have to recreate the whole thing not worth the effort, I think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C662F64" w15:done="1"/>
  <w15:commentEx w15:paraId="2B2447A2" w15:paraIdParent="4C662F64" w15:done="1"/>
  <w15:commentEx w15:paraId="56AEA717" w15:paraIdParent="4C662F64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09C2F3" w16cex:dateUtc="2025-02-05T05:33:00Z"/>
  <w16cex:commentExtensible w16cex:durableId="7A696396" w16cex:dateUtc="2025-02-06T03:53:00Z"/>
  <w16cex:commentExtensible w16cex:durableId="35F732B3" w16cex:dateUtc="2025-02-09T22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C662F64" w16cid:durableId="2409C2F3"/>
  <w16cid:commentId w16cid:paraId="2B2447A2" w16cid:durableId="7A696396"/>
  <w16cid:commentId w16cid:paraId="56AEA717" w16cid:durableId="35F732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4DB8A" w14:textId="77777777" w:rsidR="008815D9" w:rsidRDefault="008815D9" w:rsidP="00A21BF1">
      <w:pPr>
        <w:spacing w:line="240" w:lineRule="auto"/>
      </w:pPr>
      <w:r>
        <w:separator/>
      </w:r>
    </w:p>
  </w:endnote>
  <w:endnote w:type="continuationSeparator" w:id="0">
    <w:p w14:paraId="299FF9BD" w14:textId="77777777" w:rsidR="008815D9" w:rsidRDefault="008815D9" w:rsidP="00A21BF1">
      <w:pPr>
        <w:spacing w:line="240" w:lineRule="auto"/>
      </w:pPr>
      <w:r>
        <w:continuationSeparator/>
      </w:r>
    </w:p>
  </w:endnote>
  <w:endnote w:type="continuationNotice" w:id="1">
    <w:p w14:paraId="6747C403" w14:textId="77777777" w:rsidR="00B64FB6" w:rsidRDefault="00B64F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063"/>
      <w:gridCol w:w="507"/>
    </w:tblGrid>
    <w:tr w:rsidR="00824DA9" w:rsidRPr="001A33B7" w14:paraId="0F0FC7AD" w14:textId="77777777" w:rsidTr="00824DA9">
      <w:trPr>
        <w:trHeight w:val="601"/>
      </w:trPr>
      <w:tc>
        <w:tcPr>
          <w:tcW w:w="9849" w:type="dxa"/>
          <w:vAlign w:val="bottom"/>
        </w:tcPr>
        <w:p w14:paraId="4969A679" w14:textId="0E5235D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0C5C9B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75245CFA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B6BFE34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0706AA" w:rsidRPr="00541954" w14:paraId="61C241AC" w14:textId="77777777" w:rsidTr="00AF702B">
      <w:trPr>
        <w:trHeight w:val="454"/>
      </w:trPr>
      <w:tc>
        <w:tcPr>
          <w:tcW w:w="2127" w:type="dxa"/>
          <w:vAlign w:val="bottom"/>
        </w:tcPr>
        <w:p w14:paraId="1989D4A4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BA889FD" wp14:editId="2BC269F5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57AF5F0F" w14:textId="77777777" w:rsidR="000706AA" w:rsidRPr="00F87F18" w:rsidRDefault="00F1251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7DDEA739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45E4902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0706AA" w:rsidRPr="00541954" w14:paraId="006C8238" w14:textId="77777777" w:rsidTr="00AF702B">
      <w:trPr>
        <w:trHeight w:val="454"/>
      </w:trPr>
      <w:tc>
        <w:tcPr>
          <w:tcW w:w="2127" w:type="dxa"/>
          <w:vAlign w:val="bottom"/>
        </w:tcPr>
        <w:p w14:paraId="28E03C30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68B2404" wp14:editId="72F16EC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3D71B808" w14:textId="77777777" w:rsidR="009A44F3" w:rsidRPr="00F87F18" w:rsidRDefault="00F12510" w:rsidP="009A44F3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4EADE665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DCC436F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8E4EF" w14:textId="77777777" w:rsidR="008815D9" w:rsidRDefault="008815D9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05719608" w14:textId="77777777" w:rsidR="008815D9" w:rsidRDefault="008815D9" w:rsidP="00A21BF1">
      <w:pPr>
        <w:spacing w:line="240" w:lineRule="auto"/>
      </w:pPr>
      <w:r>
        <w:continuationSeparator/>
      </w:r>
    </w:p>
  </w:footnote>
  <w:footnote w:type="continuationNotice" w:id="1">
    <w:p w14:paraId="49C715CA" w14:textId="77777777" w:rsidR="00B64FB6" w:rsidRDefault="00B64F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38D4593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48CCE54" w14:textId="4DC79602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9624E7">
            <w:rPr>
              <w:b/>
              <w:bCs/>
              <w:noProof/>
              <w:sz w:val="22"/>
            </w:rPr>
            <w:t>Ecosystems beyond Earth • Australian food web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45704224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936"/>
    </w:tblGrid>
    <w:tr w:rsidR="004A5DC3" w14:paraId="2DDCE598" w14:textId="77777777" w:rsidTr="00BC6039">
      <w:trPr>
        <w:trHeight w:val="1247"/>
      </w:trPr>
      <w:tc>
        <w:tcPr>
          <w:tcW w:w="8080" w:type="dxa"/>
        </w:tcPr>
        <w:p w14:paraId="59EE8122" w14:textId="77777777" w:rsidR="004A5DC3" w:rsidRPr="00541954" w:rsidRDefault="008A3EC4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5C679493" wp14:editId="0CBBAA91">
                <wp:extent cx="2376000" cy="487883"/>
                <wp:effectExtent l="0" t="0" r="0" b="7620"/>
                <wp:docPr id="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78" t="20004" b="20004"/>
                        <a:stretch/>
                      </pic:blipFill>
                      <pic:spPr bwMode="auto">
                        <a:xfrm>
                          <a:off x="0" y="0"/>
                          <a:ext cx="2376000" cy="487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60D5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DFFF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uqiyah">
    <w15:presenceInfo w15:providerId="None" w15:userId="Ruqiyah"/>
  </w15:person>
  <w15:person w15:author="Helen Silvester">
    <w15:presenceInfo w15:providerId="AD" w15:userId="S::helen.silvester@science.org.au::da68abde-7576-4abd-acb5-296b410689ea"/>
  </w15:person>
  <w15:person w15:author="Ruqiyah Patel">
    <w15:presenceInfo w15:providerId="AD" w15:userId="S::ruqiyah.patel@science.org.au::65f3e0e3-a0d5-4f81-a1c4-fec6b7d22b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56A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2D70"/>
    <w:rsid w:val="00034E1C"/>
    <w:rsid w:val="00034E58"/>
    <w:rsid w:val="00036FD8"/>
    <w:rsid w:val="00037557"/>
    <w:rsid w:val="000435A2"/>
    <w:rsid w:val="000478E5"/>
    <w:rsid w:val="00053BA4"/>
    <w:rsid w:val="00054CDA"/>
    <w:rsid w:val="000551ED"/>
    <w:rsid w:val="00055D51"/>
    <w:rsid w:val="00057FCB"/>
    <w:rsid w:val="000616DC"/>
    <w:rsid w:val="00063979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5C9B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0E8B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6E0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0863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3807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00F"/>
    <w:rsid w:val="005078ED"/>
    <w:rsid w:val="005116E2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4007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5A77"/>
    <w:rsid w:val="005F6403"/>
    <w:rsid w:val="00600829"/>
    <w:rsid w:val="006033BF"/>
    <w:rsid w:val="00604DCB"/>
    <w:rsid w:val="00605DFC"/>
    <w:rsid w:val="006061C4"/>
    <w:rsid w:val="00607ECE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5BF2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779C4"/>
    <w:rsid w:val="00681BBB"/>
    <w:rsid w:val="0068307E"/>
    <w:rsid w:val="00683BB9"/>
    <w:rsid w:val="00683BF1"/>
    <w:rsid w:val="006863F4"/>
    <w:rsid w:val="00692201"/>
    <w:rsid w:val="00692BE2"/>
    <w:rsid w:val="00693691"/>
    <w:rsid w:val="00696464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207"/>
    <w:rsid w:val="006F6540"/>
    <w:rsid w:val="006F6D3A"/>
    <w:rsid w:val="006F7830"/>
    <w:rsid w:val="00702D6E"/>
    <w:rsid w:val="00706AA0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AC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0DBC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3DF7"/>
    <w:rsid w:val="00854731"/>
    <w:rsid w:val="0085516F"/>
    <w:rsid w:val="00856500"/>
    <w:rsid w:val="00856DAB"/>
    <w:rsid w:val="00867136"/>
    <w:rsid w:val="00870D0C"/>
    <w:rsid w:val="00871D32"/>
    <w:rsid w:val="008802F2"/>
    <w:rsid w:val="008815D9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3EC4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8F7904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24E7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44F3"/>
    <w:rsid w:val="009A7ABD"/>
    <w:rsid w:val="009B0690"/>
    <w:rsid w:val="009B1702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E0C"/>
    <w:rsid w:val="00A57F45"/>
    <w:rsid w:val="00A60388"/>
    <w:rsid w:val="00A61423"/>
    <w:rsid w:val="00A63509"/>
    <w:rsid w:val="00A66CCE"/>
    <w:rsid w:val="00A672AB"/>
    <w:rsid w:val="00A70D90"/>
    <w:rsid w:val="00A7356C"/>
    <w:rsid w:val="00A74344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1F0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B63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4FB6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30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D7E89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7340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19B4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35934"/>
    <w:rsid w:val="00E3764D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24C5"/>
    <w:rsid w:val="00E72AD2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656A"/>
    <w:rsid w:val="00E979C4"/>
    <w:rsid w:val="00EA0CD3"/>
    <w:rsid w:val="00EA2FA0"/>
    <w:rsid w:val="00EA493D"/>
    <w:rsid w:val="00EA5D0F"/>
    <w:rsid w:val="00EA7026"/>
    <w:rsid w:val="00EB151A"/>
    <w:rsid w:val="00EB5962"/>
    <w:rsid w:val="00EC0607"/>
    <w:rsid w:val="00EC26F9"/>
    <w:rsid w:val="00EC5C1B"/>
    <w:rsid w:val="00ED0042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2510"/>
    <w:rsid w:val="00F168C3"/>
    <w:rsid w:val="00F16AD1"/>
    <w:rsid w:val="00F16C7E"/>
    <w:rsid w:val="00F240A6"/>
    <w:rsid w:val="00F25838"/>
    <w:rsid w:val="00F2621E"/>
    <w:rsid w:val="00F26622"/>
    <w:rsid w:val="00F311AA"/>
    <w:rsid w:val="00F31AD8"/>
    <w:rsid w:val="00F32B6C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34E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1F38"/>
    <w:rsid w:val="00F956F1"/>
    <w:rsid w:val="00FA57C9"/>
    <w:rsid w:val="00FA5A28"/>
    <w:rsid w:val="00FA6858"/>
    <w:rsid w:val="00FA7467"/>
    <w:rsid w:val="00FB0851"/>
    <w:rsid w:val="00FB126B"/>
    <w:rsid w:val="00FB2DB2"/>
    <w:rsid w:val="00FB5C3E"/>
    <w:rsid w:val="00FB74F3"/>
    <w:rsid w:val="00FB75B9"/>
    <w:rsid w:val="00FC1ADA"/>
    <w:rsid w:val="00FC2716"/>
    <w:rsid w:val="00FC78D2"/>
    <w:rsid w:val="00FD089D"/>
    <w:rsid w:val="00FD2885"/>
    <w:rsid w:val="00FD4FAD"/>
    <w:rsid w:val="00FE27C3"/>
    <w:rsid w:val="00FF0D8F"/>
    <w:rsid w:val="00FF6A91"/>
    <w:rsid w:val="0826B5FA"/>
    <w:rsid w:val="197493A2"/>
    <w:rsid w:val="326AE997"/>
    <w:rsid w:val="3CE5EEC9"/>
    <w:rsid w:val="4233FD48"/>
    <w:rsid w:val="469ADC98"/>
    <w:rsid w:val="47E37340"/>
    <w:rsid w:val="50D006F4"/>
    <w:rsid w:val="53A5BE89"/>
    <w:rsid w:val="61AAF0DB"/>
    <w:rsid w:val="6775CA27"/>
    <w:rsid w:val="6991151B"/>
    <w:rsid w:val="711891E6"/>
    <w:rsid w:val="73EDBD16"/>
    <w:rsid w:val="741C4B1F"/>
    <w:rsid w:val="775D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FDE2FA"/>
  <w15:docId w15:val="{CB0F0CF9-1EEB-4F15-B921-07571027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85C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85C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8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BE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FF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FF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FF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BEA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C5F7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F7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FCA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71FF9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F9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shd w:val="clear" w:color="auto" w:fill="DDF0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FFBE" w:themeFill="accent4" w:themeFillShade="CC"/>
      </w:tcPr>
    </w:tblStylePr>
    <w:tblStylePr w:type="lastRow">
      <w:rPr>
        <w:b/>
        <w:bCs/>
        <w:color w:val="8AFF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shd w:val="clear" w:color="auto" w:fill="FBFFF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20" w:themeFill="accent6" w:themeFillShade="CC"/>
      </w:tcPr>
    </w:tblStylePr>
    <w:tblStylePr w:type="lastRow">
      <w:rPr>
        <w:b/>
        <w:bCs/>
        <w:color w:val="007C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shd w:val="clear" w:color="auto" w:fill="E2FBE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E26D" w:themeFill="accent5" w:themeFillShade="CC"/>
      </w:tcPr>
    </w:tblStylePr>
    <w:tblStylePr w:type="lastRow">
      <w:rPr>
        <w:b/>
        <w:bCs/>
        <w:color w:val="32E2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shd w:val="clear" w:color="auto" w:fill="B8FFC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57B591" w:themeColor="accent1"/>
        <w:bottom w:val="single" w:sz="4" w:space="0" w:color="57B591" w:themeColor="accent1"/>
        <w:right w:val="single" w:sz="4" w:space="0" w:color="57B5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F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F57" w:themeColor="accent1" w:themeShade="99"/>
          <w:insideV w:val="nil"/>
        </w:tcBorders>
        <w:shd w:val="clear" w:color="auto" w:fill="316F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F57" w:themeFill="accent1" w:themeFillShade="99"/>
      </w:tcPr>
    </w:tblStylePr>
    <w:tblStylePr w:type="band1Vert">
      <w:tblPr/>
      <w:tcPr>
        <w:shd w:val="clear" w:color="auto" w:fill="BBE1D2" w:themeFill="accent1" w:themeFillTint="66"/>
      </w:tcPr>
    </w:tblStylePr>
    <w:tblStylePr w:type="band1Horz">
      <w:tblPr/>
      <w:tcPr>
        <w:shd w:val="clear" w:color="auto" w:fill="AB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DFFF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DFFF5" w:themeColor="accent4"/>
        <w:bottom w:val="single" w:sz="4" w:space="0" w:color="EDFFF5" w:themeColor="accent4"/>
        <w:right w:val="single" w:sz="4" w:space="0" w:color="EDFFF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FF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FF87" w:themeColor="accent4" w:themeShade="99"/>
          <w:insideV w:val="nil"/>
        </w:tcBorders>
        <w:shd w:val="clear" w:color="auto" w:fill="28FF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FF87" w:themeFill="accent4" w:themeFillShade="99"/>
      </w:tcPr>
    </w:tblStylePr>
    <w:tblStylePr w:type="band1Vert">
      <w:tblPr/>
      <w:tcPr>
        <w:shd w:val="clear" w:color="auto" w:fill="F7FFFA" w:themeFill="accent4" w:themeFillTint="66"/>
      </w:tcPr>
    </w:tblStylePr>
    <w:tblStylePr w:type="band1Horz">
      <w:tblPr/>
      <w:tcPr>
        <w:shd w:val="clear" w:color="auto" w:fill="F6FFF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9C29" w:themeColor="accent6"/>
        <w:left w:val="single" w:sz="4" w:space="0" w:color="70EB99" w:themeColor="accent5"/>
        <w:bottom w:val="single" w:sz="4" w:space="0" w:color="70EB99" w:themeColor="accent5"/>
        <w:right w:val="single" w:sz="4" w:space="0" w:color="70EB9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B6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B64D" w:themeColor="accent5" w:themeShade="99"/>
          <w:insideV w:val="nil"/>
        </w:tcBorders>
        <w:shd w:val="clear" w:color="auto" w:fill="19B6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B64D" w:themeFill="accent5" w:themeFillShade="99"/>
      </w:tcPr>
    </w:tblStylePr>
    <w:tblStylePr w:type="band1Vert">
      <w:tblPr/>
      <w:tcPr>
        <w:shd w:val="clear" w:color="auto" w:fill="C5F7D6" w:themeFill="accent5" w:themeFillTint="66"/>
      </w:tcPr>
    </w:tblStylePr>
    <w:tblStylePr w:type="band1Horz">
      <w:tblPr/>
      <w:tcPr>
        <w:shd w:val="clear" w:color="auto" w:fill="B7F5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70EB99" w:themeColor="accent5"/>
        <w:left w:val="single" w:sz="4" w:space="0" w:color="009C29" w:themeColor="accent6"/>
        <w:bottom w:val="single" w:sz="4" w:space="0" w:color="009C29" w:themeColor="accent6"/>
        <w:right w:val="single" w:sz="4" w:space="0" w:color="009C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18" w:themeColor="accent6" w:themeShade="99"/>
          <w:insideV w:val="nil"/>
        </w:tcBorders>
        <w:shd w:val="clear" w:color="auto" w:fill="005D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18" w:themeFill="accent6" w:themeFillShade="99"/>
      </w:tcPr>
    </w:tblStylePr>
    <w:tblStylePr w:type="band1Vert">
      <w:tblPr/>
      <w:tcPr>
        <w:shd w:val="clear" w:color="auto" w:fill="71FF96" w:themeFill="accent6" w:themeFillTint="66"/>
      </w:tcPr>
    </w:tblStylePr>
    <w:tblStylePr w:type="band1Horz">
      <w:tblPr/>
      <w:tcPr>
        <w:shd w:val="clear" w:color="auto" w:fill="4EFF7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57B59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5C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8B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DFFF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F56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FFB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70EB99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97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E0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9C29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57B591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57B591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57B59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57B591" w:themeColor="accent1"/>
      </w:pBdr>
      <w:spacing w:before="200" w:after="280"/>
      <w:ind w:left="936" w:right="936"/>
    </w:pPr>
    <w:rPr>
      <w:b/>
      <w:bCs/>
      <w:i/>
      <w:iCs/>
      <w:color w:val="57B5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57B591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1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  <w:shd w:val="clear" w:color="auto" w:fill="D5ECE3" w:themeFill="accent1" w:themeFillTint="3F"/>
      </w:tcPr>
    </w:tblStylePr>
    <w:tblStylePr w:type="band2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1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  <w:shd w:val="clear" w:color="auto" w:fill="FAFFFC" w:themeFill="accent4" w:themeFillTint="3F"/>
      </w:tcPr>
    </w:tblStylePr>
    <w:tblStylePr w:type="band2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1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  <w:shd w:val="clear" w:color="auto" w:fill="DBFAE5" w:themeFill="accent5" w:themeFillTint="3F"/>
      </w:tcPr>
    </w:tblStylePr>
    <w:tblStylePr w:type="band2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1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  <w:shd w:val="clear" w:color="auto" w:fill="A7FFBE" w:themeFill="accent6" w:themeFillTint="3F"/>
      </w:tcPr>
    </w:tblStylePr>
    <w:tblStylePr w:type="band2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D8B6D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1FFB0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23E062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41E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  <w:insideV w:val="single" w:sz="8" w:space="0" w:color="81C7AC" w:themeColor="accent1" w:themeTint="BF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  <w:insideV w:val="single" w:sz="8" w:space="0" w:color="F1FFF7" w:themeColor="accent4" w:themeTint="BF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FFF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  <w:insideV w:val="single" w:sz="8" w:space="0" w:color="93F0B2" w:themeColor="accent5" w:themeTint="BF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F0B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  <w:insideV w:val="single" w:sz="8" w:space="0" w:color="00F440" w:themeColor="accent6" w:themeTint="BF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4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E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8" w:themeFill="accent1" w:themeFillTint="33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tcBorders>
          <w:insideH w:val="single" w:sz="6" w:space="0" w:color="57B591" w:themeColor="accent1"/>
          <w:insideV w:val="single" w:sz="6" w:space="0" w:color="57B591" w:themeColor="accent1"/>
        </w:tcBorders>
        <w:shd w:val="clear" w:color="auto" w:fill="AB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F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FFC" w:themeFill="accent4" w:themeFillTint="33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tcBorders>
          <w:insideH w:val="single" w:sz="6" w:space="0" w:color="EDFFF5" w:themeColor="accent4"/>
          <w:insideV w:val="single" w:sz="6" w:space="0" w:color="EDFFF5" w:themeColor="accent4"/>
        </w:tcBorders>
        <w:shd w:val="clear" w:color="auto" w:fill="F6FFF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FD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BEA" w:themeFill="accent5" w:themeFillTint="33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tcBorders>
          <w:insideH w:val="single" w:sz="6" w:space="0" w:color="70EB99" w:themeColor="accent5"/>
          <w:insideV w:val="single" w:sz="6" w:space="0" w:color="70EB99" w:themeColor="accent5"/>
        </w:tcBorders>
        <w:shd w:val="clear" w:color="auto" w:fill="B7F5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CFF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FCA" w:themeFill="accent6" w:themeFillTint="33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tcBorders>
          <w:insideH w:val="single" w:sz="6" w:space="0" w:color="009C29" w:themeColor="accent6"/>
          <w:insideV w:val="single" w:sz="6" w:space="0" w:color="009C29" w:themeColor="accent6"/>
        </w:tcBorders>
        <w:shd w:val="clear" w:color="auto" w:fill="4EFF7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FFF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FFF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F5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F5C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FF7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FF7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591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shd w:val="clear" w:color="auto" w:fill="D5EC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FFF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shd w:val="clear" w:color="auto" w:fill="FAFFF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EB99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shd w:val="clear" w:color="auto" w:fill="DBFAE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29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shd w:val="clear" w:color="auto" w:fill="A7FFB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57B5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5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5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5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FFF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FFF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FFF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FF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EB9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EB9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EB9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A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2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F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FF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A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F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57B591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57B591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DFFF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85C4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85C4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57B591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57B591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ausacademyofscience.sharepoint.com/:f:/g/EvwVUeLUdb1Nq4gaDE1i3MkBKdxPLb9W2-FH_wNzEq4RTQ?e=L8BBTd" TargetMode="External"/></Relationship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2.xml"/><Relationship Id="rId21" Type="http://schemas.openxmlformats.org/officeDocument/2006/relationships/image" Target="media/image6.svg"/><Relationship Id="rId34" Type="http://schemas.openxmlformats.org/officeDocument/2006/relationships/image" Target="media/image19.sv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svg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45" Type="http://schemas.microsoft.com/office/2019/05/relationships/documenttasks" Target="documenttasks/documenttasks1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23" Type="http://schemas.openxmlformats.org/officeDocument/2006/relationships/image" Target="media/image8.svg"/><Relationship Id="rId28" Type="http://schemas.openxmlformats.org/officeDocument/2006/relationships/image" Target="media/image13.svg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4.sv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svg"/><Relationship Id="rId35" Type="http://schemas.openxmlformats.org/officeDocument/2006/relationships/image" Target="media/image20.png"/><Relationship Id="rId43" Type="http://schemas.microsoft.com/office/2011/relationships/people" Target="peop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comments" Target="comments.xml"/><Relationship Id="rId17" Type="http://schemas.openxmlformats.org/officeDocument/2006/relationships/image" Target="media/image2.sv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20" Type="http://schemas.openxmlformats.org/officeDocument/2006/relationships/image" Target="media/image5.png"/><Relationship Id="rId4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.silvester\Downloads\Student%20Sheet%20(ScienceConnections)_AAS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B344F7EA-D680-4ABD-A74E-EB2681FB5AD9}">
    <t:Anchor>
      <t:Comment id="604619507"/>
    </t:Anchor>
    <t:History>
      <t:Event id="{10961554-A9E4-4926-8ED6-5D4F3B0CC215}" time="2025-02-05T05:33:45.672Z">
        <t:Attribution userId="S::Ruqiyah.Patel@science.org.au::65f3e0e3-a0d5-4f81-a1c4-fec6b7d22b91" userProvider="AD" userName="Ruqiyah Patel"/>
        <t:Anchor>
          <t:Comment id="604619507"/>
        </t:Anchor>
        <t:Create/>
      </t:Event>
      <t:Event id="{70DA7793-39E1-416E-A8B2-22735126A64E}" time="2025-02-05T05:33:45.672Z">
        <t:Attribution userId="S::Ruqiyah.Patel@science.org.au::65f3e0e3-a0d5-4f81-a1c4-fec6b7d22b91" userProvider="AD" userName="Ruqiyah Patel"/>
        <t:Anchor>
          <t:Comment id="604619507"/>
        </t:Anchor>
        <t:Assign userId="S::helen.silvester@science.org.au::da68abde-7576-4abd-acb5-296b410689ea" userProvider="AD" userName="Helen Silvester"/>
      </t:Event>
      <t:Event id="{6FE72DF9-0EF5-4268-8D8E-3A109284C986}" time="2025-02-05T05:33:45.672Z">
        <t:Attribution userId="S::Ruqiyah.Patel@science.org.au::65f3e0e3-a0d5-4f81-a1c4-fec6b7d22b91" userProvider="AD" userName="Ruqiyah Patel"/>
        <t:Anchor>
          <t:Comment id="604619507"/>
        </t:Anchor>
        <t:SetTitle title="@Helen Silvester Not 100% necessary but if you link me the original PPT where these cards were made, I will correct some typos and polish them up a little"/>
      </t:Event>
      <t:Event id="{DFFDE76E-0DE2-49A3-8B63-A9F107A09E44}" time="2025-02-09T22:11:58.816Z">
        <t:Attribution userId="S::ruqiyah.patel@science.org.au::65f3e0e3-a0d5-4f81-a1c4-fec6b7d22b91" userProvider="AD" userName="Ruqiyah Patel"/>
        <t:Progress percentComplete="100"/>
      </t:Event>
    </t:History>
  </t:Task>
</t:Tasks>
</file>

<file path=word/theme/theme1.xml><?xml version="1.0" encoding="utf-8"?>
<a:theme xmlns:a="http://schemas.openxmlformats.org/drawingml/2006/main" name="Urban Growth">
  <a:themeElements>
    <a:clrScheme name="Science">
      <a:dk1>
        <a:srgbClr val="000000"/>
      </a:dk1>
      <a:lt1>
        <a:sysClr val="window" lastClr="FFFFFF"/>
      </a:lt1>
      <a:dk2>
        <a:srgbClr val="000000"/>
      </a:dk2>
      <a:lt2>
        <a:srgbClr val="57B591"/>
      </a:lt2>
      <a:accent1>
        <a:srgbClr val="57B591"/>
      </a:accent1>
      <a:accent2>
        <a:srgbClr val="F5B841"/>
      </a:accent2>
      <a:accent3>
        <a:srgbClr val="DBD7D2"/>
      </a:accent3>
      <a:accent4>
        <a:srgbClr val="EDFFF5"/>
      </a:accent4>
      <a:accent5>
        <a:srgbClr val="70EB99"/>
      </a:accent5>
      <a:accent6>
        <a:srgbClr val="009C29"/>
      </a:accent6>
      <a:hlink>
        <a:srgbClr val="57B591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Thumb xmlns="72742c65-25f8-4182-b9d2-6eb58ec07966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AASID-2102554853-2421610</_dlc_DocId>
    <_dlc_DocIdUrl xmlns="249bb05d-9f36-4797-baf9-70f03887c0e2">
      <Url>https://ausacademyofscience.sharepoint.com/_layouts/15/DocIdRedir.aspx?ID=AASID-2102554853-2421610</Url>
      <Description>AASID-2102554853-2421610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E01B4-6136-4AF1-AFBD-248E89955CAB}">
  <ds:schemaRefs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purl.org/dc/elements/1.1/"/>
    <ds:schemaRef ds:uri="249bb05d-9f36-4797-baf9-70f03887c0e2"/>
    <ds:schemaRef ds:uri="http://schemas.microsoft.com/office/2006/documentManagement/types"/>
    <ds:schemaRef ds:uri="http://schemas.microsoft.com/office/infopath/2007/PartnerControls"/>
    <ds:schemaRef ds:uri="72742c65-25f8-4182-b9d2-6eb58ec07966"/>
  </ds:schemaRefs>
</ds:datastoreItem>
</file>

<file path=customXml/itemProps2.xml><?xml version="1.0" encoding="utf-8"?>
<ds:datastoreItem xmlns:ds="http://schemas.openxmlformats.org/officeDocument/2006/customXml" ds:itemID="{592F87CE-4311-4129-92C9-F0B631780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3E689F-54C3-4230-B55F-31AC345EB88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Sheet (ScienceConnections)_AASE.dotx</Template>
  <TotalTime>1</TotalTime>
  <Pages>4</Pages>
  <Words>6</Words>
  <Characters>85</Characters>
  <Application>Microsoft Office Word</Application>
  <DocSecurity>0</DocSecurity>
  <Lines>1</Lines>
  <Paragraphs>1</Paragraphs>
  <ScaleCrop>false</ScaleCrop>
  <Company>Australian Academy of Science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Ruqiyah</cp:lastModifiedBy>
  <cp:revision>16</cp:revision>
  <cp:lastPrinted>2025-02-05T05:28:00Z</cp:lastPrinted>
  <dcterms:created xsi:type="dcterms:W3CDTF">2024-11-22T06:40:00Z</dcterms:created>
  <dcterms:modified xsi:type="dcterms:W3CDTF">2025-02-10T00:59:00Z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afe9e0e5-0b32-4e50-a5eb-c40fd12dc801</vt:lpwstr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GrammarlyDocumentId">
    <vt:lpwstr>81f81b10dc21b84f434f32a0e4e65c34f0cb4c80cd93f54b9889c33d1e9ec79e</vt:lpwstr>
  </property>
</Properties>
</file>